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CB6" w:rsidRPr="004E0924" w:rsidRDefault="002D2CB6" w:rsidP="000322AA">
      <w:pPr>
        <w:jc w:val="center"/>
        <w:rPr>
          <w:sz w:val="12"/>
          <w:szCs w:val="22"/>
        </w:rPr>
      </w:pPr>
    </w:p>
    <w:tbl>
      <w:tblPr>
        <w:tblStyle w:val="Tabellenraster"/>
        <w:tblW w:w="15417" w:type="dxa"/>
        <w:tblLayout w:type="fixed"/>
        <w:tblLook w:val="04A0" w:firstRow="1" w:lastRow="0" w:firstColumn="1" w:lastColumn="0" w:noHBand="0" w:noVBand="1"/>
      </w:tblPr>
      <w:tblGrid>
        <w:gridCol w:w="1927"/>
        <w:gridCol w:w="1927"/>
        <w:gridCol w:w="1311"/>
        <w:gridCol w:w="616"/>
        <w:gridCol w:w="1927"/>
        <w:gridCol w:w="1927"/>
        <w:gridCol w:w="1927"/>
        <w:gridCol w:w="1871"/>
        <w:gridCol w:w="1984"/>
      </w:tblGrid>
      <w:tr w:rsidR="003572C2" w:rsidRPr="002D2CB6" w:rsidTr="00EB00D8">
        <w:tc>
          <w:tcPr>
            <w:tcW w:w="51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72C2" w:rsidRPr="00C61AED" w:rsidRDefault="003572C2" w:rsidP="003572C2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Name"/>
                  <w:enabled/>
                  <w:calcOnExit/>
                  <w:textInput>
                    <w:default w:val="__________________________________________"/>
                  </w:textInput>
                </w:ffData>
              </w:fldChar>
            </w:r>
            <w:bookmarkStart w:id="0" w:name="Name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bookmarkStart w:id="1" w:name="_GoBack"/>
            <w:r w:rsidR="000B03C7">
              <w:rPr>
                <w:noProof/>
                <w:sz w:val="22"/>
              </w:rPr>
              <w:t>__________________________________________</w:t>
            </w:r>
            <w:bookmarkEnd w:id="1"/>
            <w:r>
              <w:rPr>
                <w:sz w:val="22"/>
              </w:rPr>
              <w:fldChar w:fldCharType="end"/>
            </w:r>
            <w:bookmarkEnd w:id="0"/>
          </w:p>
          <w:p w:rsidR="003572C2" w:rsidRPr="00C61AED" w:rsidRDefault="003572C2" w:rsidP="003572C2">
            <w:pPr>
              <w:rPr>
                <w:sz w:val="22"/>
                <w:vertAlign w:val="superscript"/>
              </w:rPr>
            </w:pPr>
            <w:r w:rsidRPr="00C61AED">
              <w:rPr>
                <w:sz w:val="22"/>
                <w:vertAlign w:val="superscript"/>
              </w:rPr>
              <w:t>Name des Steuerpflichtigen</w:t>
            </w:r>
          </w:p>
          <w:p w:rsidR="003572C2" w:rsidRPr="00C61AED" w:rsidRDefault="003572C2" w:rsidP="003572C2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Straße"/>
                  <w:enabled/>
                  <w:calcOnExit/>
                  <w:textInput>
                    <w:default w:val="__________________________________________"/>
                  </w:textInput>
                </w:ffData>
              </w:fldChar>
            </w:r>
            <w:bookmarkStart w:id="2" w:name="Straße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0B03C7">
              <w:rPr>
                <w:noProof/>
                <w:sz w:val="22"/>
              </w:rPr>
              <w:t>__________________________________________</w:t>
            </w:r>
            <w:r>
              <w:rPr>
                <w:sz w:val="22"/>
              </w:rPr>
              <w:fldChar w:fldCharType="end"/>
            </w:r>
            <w:bookmarkEnd w:id="2"/>
          </w:p>
          <w:p w:rsidR="003572C2" w:rsidRPr="00C61AED" w:rsidRDefault="003572C2" w:rsidP="003572C2">
            <w:pPr>
              <w:rPr>
                <w:sz w:val="22"/>
                <w:vertAlign w:val="superscript"/>
              </w:rPr>
            </w:pPr>
            <w:r w:rsidRPr="00C61AED">
              <w:rPr>
                <w:sz w:val="22"/>
                <w:vertAlign w:val="superscript"/>
              </w:rPr>
              <w:t>Straße, Hausnummer</w:t>
            </w:r>
          </w:p>
          <w:p w:rsidR="003572C2" w:rsidRPr="00C61AED" w:rsidRDefault="003572C2" w:rsidP="003572C2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Ort"/>
                  <w:enabled/>
                  <w:calcOnExit/>
                  <w:textInput>
                    <w:default w:val="__________________________________________"/>
                  </w:textInput>
                </w:ffData>
              </w:fldChar>
            </w:r>
            <w:bookmarkStart w:id="3" w:name="Ort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0B03C7">
              <w:rPr>
                <w:noProof/>
                <w:sz w:val="22"/>
              </w:rPr>
              <w:t>__________________________________________</w:t>
            </w:r>
            <w:r>
              <w:rPr>
                <w:sz w:val="22"/>
              </w:rPr>
              <w:fldChar w:fldCharType="end"/>
            </w:r>
            <w:bookmarkEnd w:id="3"/>
          </w:p>
          <w:p w:rsidR="003572C2" w:rsidRPr="002D2CB6" w:rsidRDefault="003572C2" w:rsidP="003572C2">
            <w:pPr>
              <w:rPr>
                <w:b/>
                <w:sz w:val="18"/>
                <w:szCs w:val="18"/>
              </w:rPr>
            </w:pPr>
            <w:r w:rsidRPr="00C61AED">
              <w:rPr>
                <w:sz w:val="22"/>
                <w:vertAlign w:val="superscript"/>
              </w:rPr>
              <w:t>PLZ, Ort</w:t>
            </w: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72C2" w:rsidRPr="0022629B" w:rsidRDefault="003572C2" w:rsidP="003572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Einzelnachweis zur Vergnügungssteueranmeldung </w:t>
            </w:r>
            <w:r w:rsidRPr="0022629B">
              <w:rPr>
                <w:b/>
                <w:sz w:val="28"/>
              </w:rPr>
              <w:t xml:space="preserve">für den </w:t>
            </w:r>
            <w:r w:rsidRPr="000322AA">
              <w:rPr>
                <w:b/>
                <w:sz w:val="28"/>
              </w:rPr>
              <w:t xml:space="preserve">Monat </w:t>
            </w:r>
            <w:r w:rsidR="00F4377F">
              <w:rPr>
                <w:b/>
                <w:sz w:val="28"/>
              </w:rPr>
              <w:fldChar w:fldCharType="begin">
                <w:ffData>
                  <w:name w:val="Monat"/>
                  <w:enabled/>
                  <w:calcOnExit/>
                  <w:ddList>
                    <w:listEntry w:val="_________"/>
                    <w:listEntry w:val="Januar"/>
                    <w:listEntry w:val="Februar"/>
                    <w:listEntry w:val="März"/>
                    <w:listEntry w:val="April"/>
                    <w:listEntry w:val="Mai"/>
                    <w:listEntry w:val="Juni"/>
                    <w:listEntry w:val="Juli"/>
                    <w:listEntry w:val="August"/>
                    <w:listEntry w:val="September"/>
                    <w:listEntry w:val="Oktober"/>
                    <w:listEntry w:val="November"/>
                    <w:listEntry w:val="Dezember"/>
                  </w:ddList>
                </w:ffData>
              </w:fldChar>
            </w:r>
            <w:bookmarkStart w:id="4" w:name="Monat"/>
            <w:r w:rsidR="00F4377F">
              <w:rPr>
                <w:b/>
                <w:sz w:val="28"/>
              </w:rPr>
              <w:instrText xml:space="preserve"> FORMDROPDOWN </w:instrText>
            </w:r>
            <w:r w:rsidR="006564A2">
              <w:rPr>
                <w:b/>
                <w:sz w:val="28"/>
              </w:rPr>
            </w:r>
            <w:r w:rsidR="006564A2">
              <w:rPr>
                <w:b/>
                <w:sz w:val="28"/>
              </w:rPr>
              <w:fldChar w:fldCharType="separate"/>
            </w:r>
            <w:r w:rsidR="00F4377F">
              <w:rPr>
                <w:b/>
                <w:sz w:val="28"/>
              </w:rPr>
              <w:fldChar w:fldCharType="end"/>
            </w:r>
            <w:bookmarkEnd w:id="4"/>
            <w:r w:rsidR="00384849">
              <w:rPr>
                <w:b/>
                <w:sz w:val="28"/>
              </w:rPr>
              <w:t xml:space="preserve"> 20</w:t>
            </w:r>
            <w:r w:rsidR="00F4377F">
              <w:rPr>
                <w:b/>
                <w:sz w:val="28"/>
              </w:rPr>
              <w:fldChar w:fldCharType="begin">
                <w:ffData>
                  <w:name w:val="Jahr"/>
                  <w:enabled/>
                  <w:calcOnExit/>
                  <w:ddList>
                    <w:listEntry w:val="__"/>
                    <w:listEntry w:val="20"/>
                    <w:listEntry w:val="21"/>
                    <w:listEntry w:val="22"/>
                    <w:listEntry w:val="23"/>
                    <w:listEntry w:val="24"/>
                    <w:listEntry w:val="25"/>
                    <w:listEntry w:val="26"/>
                    <w:listEntry w:val="27"/>
                    <w:listEntry w:val="28"/>
                    <w:listEntry w:val="29"/>
                    <w:listEntry w:val="30"/>
                  </w:ddList>
                </w:ffData>
              </w:fldChar>
            </w:r>
            <w:bookmarkStart w:id="5" w:name="Jahr"/>
            <w:r w:rsidR="00F4377F">
              <w:rPr>
                <w:b/>
                <w:sz w:val="28"/>
              </w:rPr>
              <w:instrText xml:space="preserve"> FORMDROPDOWN </w:instrText>
            </w:r>
            <w:r w:rsidR="006564A2">
              <w:rPr>
                <w:b/>
                <w:sz w:val="28"/>
              </w:rPr>
            </w:r>
            <w:r w:rsidR="006564A2">
              <w:rPr>
                <w:b/>
                <w:sz w:val="28"/>
              </w:rPr>
              <w:fldChar w:fldCharType="separate"/>
            </w:r>
            <w:r w:rsidR="00F4377F">
              <w:rPr>
                <w:b/>
                <w:sz w:val="28"/>
              </w:rPr>
              <w:fldChar w:fldCharType="end"/>
            </w:r>
            <w:bookmarkEnd w:id="5"/>
          </w:p>
          <w:p w:rsidR="003572C2" w:rsidRDefault="003572C2" w:rsidP="00357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für Geräte mit Gewinnmöglichkeit </w:t>
            </w:r>
            <w:r w:rsidRPr="000322AA">
              <w:rPr>
                <w:sz w:val="22"/>
                <w:szCs w:val="22"/>
              </w:rPr>
              <w:t xml:space="preserve">gem. § 10 Abs. </w:t>
            </w:r>
            <w:r>
              <w:rPr>
                <w:sz w:val="22"/>
                <w:szCs w:val="22"/>
              </w:rPr>
              <w:t xml:space="preserve">1 und </w:t>
            </w:r>
            <w:r w:rsidRPr="000322AA">
              <w:rPr>
                <w:sz w:val="22"/>
                <w:szCs w:val="22"/>
              </w:rPr>
              <w:t>4 Vergnügungssteuersatzung</w:t>
            </w:r>
          </w:p>
          <w:p w:rsidR="00EB00D8" w:rsidRPr="00EB00D8" w:rsidRDefault="00EB00D8" w:rsidP="00287857">
            <w:pPr>
              <w:jc w:val="center"/>
              <w:rPr>
                <w:b/>
                <w:sz w:val="18"/>
                <w:szCs w:val="18"/>
              </w:rPr>
            </w:pPr>
            <w:r w:rsidRPr="00EB00D8">
              <w:rPr>
                <w:b/>
                <w:sz w:val="22"/>
                <w:szCs w:val="22"/>
              </w:rPr>
              <w:t xml:space="preserve">Betriebsstätte: </w:t>
            </w:r>
            <w:r w:rsidR="00287857">
              <w:rPr>
                <w:b/>
                <w:sz w:val="22"/>
              </w:rPr>
              <w:fldChar w:fldCharType="begin">
                <w:ffData>
                  <w:name w:val="Betrieb"/>
                  <w:enabled/>
                  <w:calcOnExit/>
                  <w:textInput>
                    <w:default w:val="___________________________"/>
                  </w:textInput>
                </w:ffData>
              </w:fldChar>
            </w:r>
            <w:bookmarkStart w:id="6" w:name="Betrieb"/>
            <w:r w:rsidR="00287857">
              <w:rPr>
                <w:b/>
                <w:sz w:val="22"/>
              </w:rPr>
              <w:instrText xml:space="preserve"> FORMTEXT </w:instrText>
            </w:r>
            <w:r w:rsidR="00287857">
              <w:rPr>
                <w:b/>
                <w:sz w:val="22"/>
              </w:rPr>
            </w:r>
            <w:r w:rsidR="00287857">
              <w:rPr>
                <w:b/>
                <w:sz w:val="22"/>
              </w:rPr>
              <w:fldChar w:fldCharType="separate"/>
            </w:r>
            <w:r w:rsidR="00287857">
              <w:rPr>
                <w:b/>
                <w:noProof/>
                <w:sz w:val="22"/>
              </w:rPr>
              <w:t>___________________________</w:t>
            </w:r>
            <w:r w:rsidR="00287857">
              <w:rPr>
                <w:b/>
                <w:sz w:val="22"/>
              </w:rPr>
              <w:fldChar w:fldCharType="end"/>
            </w:r>
            <w:bookmarkEnd w:id="6"/>
          </w:p>
        </w:tc>
      </w:tr>
      <w:tr w:rsidR="00EB00D8" w:rsidRPr="002D2CB6" w:rsidTr="00EB00D8"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EB00D8" w:rsidRPr="002D2CB6" w:rsidRDefault="00EB00D8" w:rsidP="002D2CB6">
            <w:pPr>
              <w:jc w:val="center"/>
              <w:rPr>
                <w:b/>
                <w:sz w:val="18"/>
                <w:szCs w:val="18"/>
              </w:rPr>
            </w:pPr>
            <w:r w:rsidRPr="002D2CB6">
              <w:rPr>
                <w:b/>
                <w:sz w:val="18"/>
                <w:szCs w:val="18"/>
              </w:rPr>
              <w:t>Gerätenummer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EB00D8" w:rsidRPr="002D2CB6" w:rsidRDefault="00EB00D8" w:rsidP="00EB00D8">
            <w:pPr>
              <w:jc w:val="center"/>
              <w:rPr>
                <w:b/>
                <w:sz w:val="18"/>
                <w:szCs w:val="18"/>
              </w:rPr>
            </w:pPr>
            <w:r w:rsidRPr="002D2CB6">
              <w:rPr>
                <w:b/>
                <w:sz w:val="18"/>
                <w:szCs w:val="18"/>
              </w:rPr>
              <w:t>Zulassungsnummer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  <w:vAlign w:val="center"/>
          </w:tcPr>
          <w:p w:rsidR="00EB00D8" w:rsidRPr="002D2CB6" w:rsidRDefault="00EB00D8" w:rsidP="002D2CB6">
            <w:pPr>
              <w:jc w:val="center"/>
              <w:rPr>
                <w:b/>
                <w:sz w:val="18"/>
                <w:szCs w:val="18"/>
              </w:rPr>
            </w:pPr>
            <w:r w:rsidRPr="002D2CB6">
              <w:rPr>
                <w:b/>
                <w:sz w:val="18"/>
                <w:szCs w:val="18"/>
              </w:rPr>
              <w:t>Tag der letzten Auslesung bzw. Tag der Aufstellung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EB00D8" w:rsidRPr="002D2CB6" w:rsidRDefault="00EB00D8" w:rsidP="002D2CB6">
            <w:pPr>
              <w:jc w:val="center"/>
              <w:rPr>
                <w:b/>
                <w:sz w:val="18"/>
                <w:szCs w:val="18"/>
              </w:rPr>
            </w:pPr>
            <w:r w:rsidRPr="002D2CB6">
              <w:rPr>
                <w:b/>
                <w:sz w:val="18"/>
                <w:szCs w:val="18"/>
              </w:rPr>
              <w:t>Ende des Auslese-zeitraums/Abräu-mung des Gerätes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EB00D8" w:rsidRPr="002D2CB6" w:rsidRDefault="00302339" w:rsidP="002D2CB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Bruttoe</w:t>
            </w:r>
            <w:r w:rsidR="00EB00D8" w:rsidRPr="002D2CB6">
              <w:rPr>
                <w:b/>
                <w:sz w:val="18"/>
                <w:szCs w:val="18"/>
              </w:rPr>
              <w:t>inspielergebnis</w:t>
            </w:r>
          </w:p>
          <w:p w:rsidR="00EB00D8" w:rsidRPr="002D2CB6" w:rsidRDefault="00EB00D8" w:rsidP="002D2CB6">
            <w:pPr>
              <w:jc w:val="center"/>
              <w:rPr>
                <w:b/>
                <w:sz w:val="18"/>
                <w:szCs w:val="18"/>
              </w:rPr>
            </w:pPr>
            <w:r w:rsidRPr="002D2CB6">
              <w:rPr>
                <w:b/>
                <w:sz w:val="18"/>
                <w:szCs w:val="18"/>
              </w:rPr>
              <w:t>(entspricht i.d.R. „Saldo 2“)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350FC8" w:rsidRDefault="00EE4BC9" w:rsidP="002D2CB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zzgl. </w:t>
            </w:r>
            <w:r w:rsidR="00EB00D8" w:rsidRPr="002D2CB6">
              <w:rPr>
                <w:b/>
                <w:sz w:val="18"/>
                <w:szCs w:val="18"/>
              </w:rPr>
              <w:t>Fehlbeträge/</w:t>
            </w:r>
          </w:p>
          <w:p w:rsidR="00EB00D8" w:rsidRPr="002D2CB6" w:rsidRDefault="00EB00D8" w:rsidP="002D2CB6">
            <w:pPr>
              <w:jc w:val="center"/>
              <w:rPr>
                <w:b/>
                <w:sz w:val="18"/>
                <w:szCs w:val="18"/>
              </w:rPr>
            </w:pPr>
            <w:r w:rsidRPr="002D2CB6">
              <w:rPr>
                <w:b/>
                <w:sz w:val="18"/>
                <w:szCs w:val="18"/>
              </w:rPr>
              <w:t>Entnahmen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EB00D8" w:rsidRPr="002D2CB6" w:rsidRDefault="00EE4BC9" w:rsidP="002D2CB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abzgl. Falschgeld</w:t>
            </w:r>
            <w:r>
              <w:rPr>
                <w:b/>
                <w:sz w:val="18"/>
                <w:szCs w:val="18"/>
              </w:rPr>
              <w:br/>
            </w:r>
            <w:r w:rsidR="00EB00D8" w:rsidRPr="002D2CB6">
              <w:rPr>
                <w:b/>
                <w:sz w:val="18"/>
                <w:szCs w:val="18"/>
              </w:rPr>
              <w:t>Testgelder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EB00D8" w:rsidRPr="002D2CB6" w:rsidRDefault="00EB00D8" w:rsidP="002D2CB6">
            <w:pPr>
              <w:jc w:val="center"/>
              <w:rPr>
                <w:b/>
                <w:sz w:val="18"/>
                <w:szCs w:val="18"/>
              </w:rPr>
            </w:pPr>
            <w:r w:rsidRPr="002D2CB6">
              <w:rPr>
                <w:b/>
                <w:sz w:val="18"/>
                <w:szCs w:val="18"/>
              </w:rPr>
              <w:t>Zu versteuernder Betrag</w:t>
            </w:r>
          </w:p>
        </w:tc>
      </w:tr>
      <w:tr w:rsidR="00EB00D8" w:rsidTr="00EB00D8">
        <w:trPr>
          <w:trHeight w:val="397"/>
        </w:trPr>
        <w:tc>
          <w:tcPr>
            <w:tcW w:w="1927" w:type="dxa"/>
            <w:vAlign w:val="center"/>
          </w:tcPr>
          <w:p w:rsidR="00EB00D8" w:rsidRDefault="00BB0D94" w:rsidP="004C1C72">
            <w:r>
              <w:rPr>
                <w:szCs w:val="22"/>
              </w:rPr>
              <w:fldChar w:fldCharType="begin">
                <w:ffData>
                  <w:name w:val="Gerät1"/>
                  <w:enabled/>
                  <w:calcOnExit/>
                  <w:textInput/>
                </w:ffData>
              </w:fldChar>
            </w:r>
            <w:bookmarkStart w:id="7" w:name="Gerä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"/>
          </w:p>
        </w:tc>
        <w:tc>
          <w:tcPr>
            <w:tcW w:w="1927" w:type="dxa"/>
            <w:vAlign w:val="center"/>
          </w:tcPr>
          <w:p w:rsidR="00EB00D8" w:rsidRDefault="00B55244" w:rsidP="004C1C72">
            <w:r>
              <w:rPr>
                <w:szCs w:val="22"/>
              </w:rPr>
              <w:fldChar w:fldCharType="begin">
                <w:ffData>
                  <w:name w:val="ZNR1"/>
                  <w:enabled/>
                  <w:calcOnExit/>
                  <w:textInput/>
                </w:ffData>
              </w:fldChar>
            </w:r>
            <w:bookmarkStart w:id="8" w:name="ZNR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"/>
          </w:p>
        </w:tc>
        <w:tc>
          <w:tcPr>
            <w:tcW w:w="1927" w:type="dxa"/>
            <w:gridSpan w:val="2"/>
            <w:vAlign w:val="center"/>
          </w:tcPr>
          <w:p w:rsidR="00EB00D8" w:rsidRDefault="00677095" w:rsidP="004C1C72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9" w:name="TLA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"/>
          </w:p>
        </w:tc>
        <w:tc>
          <w:tcPr>
            <w:tcW w:w="1927" w:type="dxa"/>
            <w:vAlign w:val="center"/>
          </w:tcPr>
          <w:p w:rsidR="00EB00D8" w:rsidRDefault="00677095" w:rsidP="004C1C72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0" w:name="EAZ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"/>
          </w:p>
        </w:tc>
        <w:tc>
          <w:tcPr>
            <w:tcW w:w="1927" w:type="dxa"/>
            <w:vAlign w:val="center"/>
          </w:tcPr>
          <w:p w:rsidR="00EB00D8" w:rsidRDefault="00677095" w:rsidP="004C1C72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1" w:name="Erg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 w:rsidR="004C1C72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"/>
          </w:p>
        </w:tc>
        <w:tc>
          <w:tcPr>
            <w:tcW w:w="1927" w:type="dxa"/>
            <w:vAlign w:val="center"/>
          </w:tcPr>
          <w:p w:rsidR="00EB00D8" w:rsidRDefault="00677095" w:rsidP="002516F6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2" w:name="En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"/>
          </w:p>
        </w:tc>
        <w:tc>
          <w:tcPr>
            <w:tcW w:w="1871" w:type="dxa"/>
            <w:vAlign w:val="center"/>
          </w:tcPr>
          <w:p w:rsidR="00EB00D8" w:rsidRDefault="00680321" w:rsidP="002516F6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3" w:name="Tes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"/>
          </w:p>
        </w:tc>
        <w:tc>
          <w:tcPr>
            <w:tcW w:w="1984" w:type="dxa"/>
            <w:vAlign w:val="center"/>
          </w:tcPr>
          <w:p w:rsidR="00EB00D8" w:rsidRDefault="00680321" w:rsidP="00680321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 xml:space="preserve">Erg1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Gerät1 </w:instrText>
            </w:r>
            <w:r w:rsidR="006564A2">
              <w:fldChar w:fldCharType="separate"/>
            </w:r>
            <w:r w:rsidR="004C1C72">
              <w:rPr>
                <w:noProof/>
                <w:szCs w:val="22"/>
              </w:rPr>
              <w:instrText xml:space="preserve">     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ZNR1 </w:instrText>
            </w:r>
            <w:r w:rsidR="006564A2">
              <w:fldChar w:fldCharType="separate"/>
            </w:r>
            <w:r w:rsidR="004C1C72">
              <w:rPr>
                <w:noProof/>
                <w:szCs w:val="22"/>
              </w:rPr>
              <w:instrText>156156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TLA1 </w:instrText>
            </w:r>
            <w:r w:rsidR="006564A2">
              <w:fldChar w:fldCharType="separate"/>
            </w:r>
            <w:r w:rsidR="004C1C72">
              <w:rPr>
                <w:noProof/>
                <w:szCs w:val="22"/>
              </w:rPr>
              <w:instrText>01.11.2019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EAZ1 </w:instrText>
            </w:r>
            <w:r w:rsidR="006564A2">
              <w:fldChar w:fldCharType="separate"/>
            </w:r>
            <w:r w:rsidR="004C1C72">
              <w:rPr>
                <w:noProof/>
                <w:szCs w:val="22"/>
              </w:rPr>
              <w:instrText>02.11.2019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Gerät1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="004C1C72" w:rsidRPr="004C1C72">
              <w:instrText>asdasd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Erg1</w:instrText>
            </w:r>
            <w:r w:rsidR="00EE4BC9">
              <w:instrText>+Ent</w:instrText>
            </w:r>
            <w:r>
              <w:instrText>1-Test1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 w:rsidR="004C1C72">
              <w:rPr>
                <w:noProof/>
              </w:rPr>
              <w:instrText xml:space="preserve"> 100,00</w:instrText>
            </w:r>
            <w:r w:rsidR="004C1C72"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 w:rsidR="004C1C72">
              <w:rPr>
                <w:noProof/>
              </w:rPr>
              <w:instrText xml:space="preserve"> 100,00</w:instrText>
            </w:r>
            <w:r w:rsidR="004C1C72"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4C1C72">
              <w:rPr>
                <w:noProof/>
              </w:rPr>
              <w:instrText xml:space="preserve"> 100,00</w:instrText>
            </w:r>
            <w:r w:rsidR="004C1C72"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4C1C72">
              <w:rPr>
                <w:noProof/>
              </w:rPr>
              <w:instrText xml:space="preserve"> 100,00</w:instrText>
            </w:r>
            <w:r w:rsidR="004C1C72"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4C1C72">
              <w:rPr>
                <w:noProof/>
              </w:rPr>
              <w:instrText xml:space="preserve"> 100,00</w:instrText>
            </w:r>
            <w:r w:rsidR="004C1C72"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4C1C72"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680321" w:rsidTr="00EB00D8">
        <w:trPr>
          <w:trHeight w:val="397"/>
        </w:trPr>
        <w:tc>
          <w:tcPr>
            <w:tcW w:w="1927" w:type="dxa"/>
            <w:vAlign w:val="center"/>
          </w:tcPr>
          <w:p w:rsidR="00680321" w:rsidRDefault="003A0FCD" w:rsidP="003A0FCD">
            <w:r>
              <w:rPr>
                <w:szCs w:val="22"/>
              </w:rPr>
              <w:fldChar w:fldCharType="begin">
                <w:ffData>
                  <w:name w:val="Gerät2"/>
                  <w:enabled/>
                  <w:calcOnExit/>
                  <w:textInput/>
                </w:ffData>
              </w:fldChar>
            </w:r>
            <w:bookmarkStart w:id="14" w:name="Gerät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4"/>
          </w:p>
        </w:tc>
        <w:tc>
          <w:tcPr>
            <w:tcW w:w="1927" w:type="dxa"/>
            <w:vAlign w:val="center"/>
          </w:tcPr>
          <w:p w:rsidR="00680321" w:rsidRDefault="003A0FCD" w:rsidP="003A0FCD">
            <w:r>
              <w:rPr>
                <w:szCs w:val="22"/>
              </w:rPr>
              <w:fldChar w:fldCharType="begin">
                <w:ffData>
                  <w:name w:val="ZNR2"/>
                  <w:enabled/>
                  <w:calcOnExit/>
                  <w:textInput/>
                </w:ffData>
              </w:fldChar>
            </w:r>
            <w:bookmarkStart w:id="15" w:name="ZNR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5"/>
          </w:p>
        </w:tc>
        <w:tc>
          <w:tcPr>
            <w:tcW w:w="1927" w:type="dxa"/>
            <w:gridSpan w:val="2"/>
            <w:vAlign w:val="center"/>
          </w:tcPr>
          <w:p w:rsidR="00680321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2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6" w:name="TLA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6"/>
          </w:p>
        </w:tc>
        <w:tc>
          <w:tcPr>
            <w:tcW w:w="1927" w:type="dxa"/>
            <w:vAlign w:val="center"/>
          </w:tcPr>
          <w:p w:rsidR="00680321" w:rsidRDefault="008122A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2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7" w:name="EAZ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7"/>
          </w:p>
        </w:tc>
        <w:tc>
          <w:tcPr>
            <w:tcW w:w="1927" w:type="dxa"/>
            <w:vAlign w:val="center"/>
          </w:tcPr>
          <w:p w:rsidR="00680321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2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8" w:name="Erg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8"/>
          </w:p>
        </w:tc>
        <w:tc>
          <w:tcPr>
            <w:tcW w:w="1927" w:type="dxa"/>
            <w:vAlign w:val="center"/>
          </w:tcPr>
          <w:p w:rsidR="00680321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2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9" w:name="Ent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9"/>
          </w:p>
        </w:tc>
        <w:tc>
          <w:tcPr>
            <w:tcW w:w="1871" w:type="dxa"/>
            <w:vAlign w:val="center"/>
          </w:tcPr>
          <w:p w:rsidR="00680321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2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20" w:name="Test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0"/>
          </w:p>
        </w:tc>
        <w:tc>
          <w:tcPr>
            <w:tcW w:w="1984" w:type="dxa"/>
            <w:vAlign w:val="center"/>
          </w:tcPr>
          <w:p w:rsidR="00680321" w:rsidRDefault="00680321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2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2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2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2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2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2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2</w:instrText>
            </w:r>
            <w:r w:rsidR="00EE4BC9">
              <w:instrText>+Ent</w:instrText>
            </w:r>
            <w:r w:rsidR="00394EF5">
              <w:instrText>2</w:instrText>
            </w:r>
            <w:r>
              <w:instrText>-Test</w:instrText>
            </w:r>
            <w:r w:rsidR="00394EF5">
              <w:instrText>2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Gerät3"/>
                  <w:enabled/>
                  <w:calcOnExit/>
                  <w:textInput/>
                </w:ffData>
              </w:fldChar>
            </w:r>
            <w:bookmarkStart w:id="21" w:name="Gerät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1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3"/>
                  <w:enabled/>
                  <w:calcOnExit/>
                  <w:textInput/>
                </w:ffData>
              </w:fldChar>
            </w:r>
            <w:bookmarkStart w:id="22" w:name="ZNR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2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1927" w:type="dxa"/>
            <w:vAlign w:val="center"/>
          </w:tcPr>
          <w:p w:rsidR="003A0FCD" w:rsidRDefault="008122A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3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23" w:name="EAZ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3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3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24" w:name="Erg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4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3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25" w:name="Ent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5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3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26" w:name="Test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6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3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3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3</w:instrText>
            </w:r>
            <w:r w:rsidR="00EE4BC9">
              <w:instrText>+Ent</w:instrText>
            </w:r>
            <w:r w:rsidR="00394EF5">
              <w:instrText>3</w:instrText>
            </w:r>
            <w:r>
              <w:instrText>-Test</w:instrText>
            </w:r>
            <w:r w:rsidR="00394EF5">
              <w:instrText>3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Gerät4"/>
                  <w:enabled/>
                  <w:calcOnExit/>
                  <w:textInput/>
                </w:ffData>
              </w:fldChar>
            </w:r>
            <w:bookmarkStart w:id="27" w:name="Gerät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7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4"/>
                  <w:enabled/>
                  <w:calcOnExit/>
                  <w:textInput/>
                </w:ffData>
              </w:fldChar>
            </w:r>
            <w:bookmarkStart w:id="28" w:name="ZNR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8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4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29" w:name="TLA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9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4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30" w:name="EAZ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0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4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1" w:name="Erg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1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4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2" w:name="Ent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2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4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3" w:name="Test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3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4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4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4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4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4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4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4</w:instrText>
            </w:r>
            <w:r w:rsidR="00EE4BC9">
              <w:instrText>+Ent</w:instrText>
            </w:r>
            <w:r w:rsidR="00394EF5">
              <w:instrText>4</w:instrText>
            </w:r>
            <w:r>
              <w:instrText>-Test</w:instrText>
            </w:r>
            <w:r w:rsidR="00394EF5">
              <w:instrText>4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Gerät5"/>
                  <w:enabled/>
                  <w:calcOnExit/>
                  <w:textInput/>
                </w:ffData>
              </w:fldChar>
            </w:r>
            <w:bookmarkStart w:id="34" w:name="Gerät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4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5"/>
                  <w:enabled/>
                  <w:calcOnExit/>
                  <w:textInput/>
                </w:ffData>
              </w:fldChar>
            </w:r>
            <w:bookmarkStart w:id="35" w:name="ZNR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5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5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36" w:name="TLA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6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5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37" w:name="EAZ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7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5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8" w:name="Erg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8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5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9" w:name="Ent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39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5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40" w:name="Test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0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5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5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5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5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5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5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5</w:instrText>
            </w:r>
            <w:r w:rsidR="00EE4BC9">
              <w:instrText>+Ent</w:instrText>
            </w:r>
            <w:r w:rsidR="00394EF5">
              <w:instrText>5</w:instrText>
            </w:r>
            <w:r>
              <w:instrText>-Test</w:instrText>
            </w:r>
            <w:r w:rsidR="00394EF5">
              <w:instrText>5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Gerät6"/>
                  <w:enabled/>
                  <w:calcOnExit/>
                  <w:textInput/>
                </w:ffData>
              </w:fldChar>
            </w:r>
            <w:bookmarkStart w:id="41" w:name="Gerä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1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6"/>
                  <w:enabled/>
                  <w:calcOnExit/>
                  <w:textInput/>
                </w:ffData>
              </w:fldChar>
            </w:r>
            <w:bookmarkStart w:id="42" w:name="ZNR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2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6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43" w:name="TLA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3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6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44" w:name="EAZ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4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6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45" w:name="Erg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5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6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46" w:name="En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6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6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47" w:name="Tes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7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6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6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6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6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6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6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6</w:instrText>
            </w:r>
            <w:r w:rsidR="00EE4BC9">
              <w:instrText>+Ent</w:instrText>
            </w:r>
            <w:r w:rsidR="00394EF5">
              <w:instrText>6</w:instrText>
            </w:r>
            <w:r>
              <w:instrText>-Test</w:instrText>
            </w:r>
            <w:r w:rsidR="00394EF5">
              <w:instrText>6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Gerät7"/>
                  <w:enabled/>
                  <w:calcOnExit/>
                  <w:textInput/>
                </w:ffData>
              </w:fldChar>
            </w:r>
            <w:bookmarkStart w:id="48" w:name="Gerät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8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7"/>
                  <w:enabled/>
                  <w:calcOnExit/>
                  <w:textInput/>
                </w:ffData>
              </w:fldChar>
            </w:r>
            <w:bookmarkStart w:id="49" w:name="ZNR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9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7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50" w:name="TLA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0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7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51" w:name="EAZ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1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7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52" w:name="Erg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2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7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53" w:name="Ent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3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7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54" w:name="Test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4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7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7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7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7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7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7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7</w:instrText>
            </w:r>
            <w:r w:rsidR="00EE4BC9">
              <w:instrText>+Ent</w:instrText>
            </w:r>
            <w:r w:rsidR="00394EF5">
              <w:instrText>7</w:instrText>
            </w:r>
            <w:r>
              <w:instrText>-Test</w:instrText>
            </w:r>
            <w:r w:rsidR="00394EF5">
              <w:instrText>7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Gerät8"/>
                  <w:enabled/>
                  <w:calcOnExit/>
                  <w:textInput/>
                </w:ffData>
              </w:fldChar>
            </w:r>
            <w:bookmarkStart w:id="55" w:name="Gerät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5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8"/>
                  <w:enabled/>
                  <w:calcOnExit/>
                  <w:textInput/>
                </w:ffData>
              </w:fldChar>
            </w:r>
            <w:bookmarkStart w:id="56" w:name="ZNR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6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8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57" w:name="TLA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7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8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58" w:name="EAZ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8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8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59" w:name="Erg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9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8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60" w:name="Ent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0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8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61" w:name="Test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1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8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8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8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8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8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8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8</w:instrText>
            </w:r>
            <w:r w:rsidR="00EE4BC9">
              <w:instrText>+Ent</w:instrText>
            </w:r>
            <w:r w:rsidR="00394EF5">
              <w:instrText>8</w:instrText>
            </w:r>
            <w:r>
              <w:instrText>-Test</w:instrText>
            </w:r>
            <w:r w:rsidR="00394EF5">
              <w:instrText>8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94EF5" w:rsidP="003A0FCD">
            <w:r>
              <w:rPr>
                <w:szCs w:val="22"/>
              </w:rPr>
              <w:fldChar w:fldCharType="begin">
                <w:ffData>
                  <w:name w:val="Gerät9"/>
                  <w:enabled/>
                  <w:calcOnExit/>
                  <w:textInput/>
                </w:ffData>
              </w:fldChar>
            </w:r>
            <w:bookmarkStart w:id="62" w:name="Gerät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2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9"/>
                  <w:enabled/>
                  <w:calcOnExit/>
                  <w:textInput/>
                </w:ffData>
              </w:fldChar>
            </w:r>
            <w:bookmarkStart w:id="63" w:name="ZNR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3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9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64" w:name="TLA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4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9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65" w:name="EAZ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5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9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66" w:name="Erg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6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9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67" w:name="Ent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7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9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68" w:name="Test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8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9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9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9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9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9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9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9</w:instrText>
            </w:r>
            <w:r w:rsidR="00EE4BC9">
              <w:instrText>+Ent</w:instrText>
            </w:r>
            <w:r w:rsidR="00394EF5">
              <w:instrText>9</w:instrText>
            </w:r>
            <w:r>
              <w:instrText>-Test</w:instrText>
            </w:r>
            <w:r w:rsidR="00394EF5">
              <w:instrText>9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94EF5" w:rsidP="003A0FCD">
            <w:r>
              <w:rPr>
                <w:szCs w:val="22"/>
              </w:rPr>
              <w:fldChar w:fldCharType="begin">
                <w:ffData>
                  <w:name w:val="Gerät10"/>
                  <w:enabled/>
                  <w:calcOnExit/>
                  <w:textInput/>
                </w:ffData>
              </w:fldChar>
            </w:r>
            <w:bookmarkStart w:id="69" w:name="Gerät10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9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10"/>
                  <w:enabled/>
                  <w:calcOnExit/>
                  <w:textInput/>
                </w:ffData>
              </w:fldChar>
            </w:r>
            <w:bookmarkStart w:id="70" w:name="ZNR10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0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0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71" w:name="TLA10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1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0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72" w:name="EAZ10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2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0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73" w:name="Erg10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3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0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74" w:name="Ent10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4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0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75" w:name="Test10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5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10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10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10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10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10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10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10</w:instrText>
            </w:r>
            <w:r w:rsidR="00EE4BC9">
              <w:instrText>+Ent</w:instrText>
            </w:r>
            <w:r w:rsidR="00394EF5">
              <w:instrText>10</w:instrText>
            </w:r>
            <w:r>
              <w:instrText>-Test</w:instrText>
            </w:r>
            <w:r w:rsidR="00394EF5">
              <w:instrText>10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94EF5" w:rsidP="003A0FCD">
            <w:r>
              <w:rPr>
                <w:szCs w:val="22"/>
              </w:rPr>
              <w:fldChar w:fldCharType="begin">
                <w:ffData>
                  <w:name w:val="Gerät11"/>
                  <w:enabled/>
                  <w:calcOnExit/>
                  <w:textInput/>
                </w:ffData>
              </w:fldChar>
            </w:r>
            <w:bookmarkStart w:id="76" w:name="Gerät1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6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11"/>
                  <w:enabled/>
                  <w:calcOnExit/>
                  <w:textInput/>
                </w:ffData>
              </w:fldChar>
            </w:r>
            <w:bookmarkStart w:id="77" w:name="ZNR1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7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1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78" w:name="TLA1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8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1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79" w:name="EAZ1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9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1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80" w:name="Erg1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0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1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81" w:name="Ent1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1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1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82" w:name="Test1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2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11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11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11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11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11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11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11</w:instrText>
            </w:r>
            <w:r w:rsidR="00EE4BC9">
              <w:instrText>+Ent</w:instrText>
            </w:r>
            <w:r w:rsidR="00394EF5">
              <w:instrText>11</w:instrText>
            </w:r>
            <w:r>
              <w:instrText>-Test</w:instrText>
            </w:r>
            <w:r w:rsidR="00394EF5">
              <w:instrText>11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94EF5" w:rsidP="002516F6">
            <w:r>
              <w:rPr>
                <w:szCs w:val="22"/>
              </w:rPr>
              <w:fldChar w:fldCharType="begin">
                <w:ffData>
                  <w:name w:val="Gerät12"/>
                  <w:enabled/>
                  <w:calcOnExit/>
                  <w:textInput/>
                </w:ffData>
              </w:fldChar>
            </w:r>
            <w:bookmarkStart w:id="83" w:name="Gerät1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3"/>
          </w:p>
        </w:tc>
        <w:tc>
          <w:tcPr>
            <w:tcW w:w="1927" w:type="dxa"/>
            <w:vAlign w:val="center"/>
          </w:tcPr>
          <w:p w:rsidR="003A0FCD" w:rsidRDefault="003A0FCD" w:rsidP="002516F6">
            <w:r>
              <w:rPr>
                <w:szCs w:val="22"/>
              </w:rPr>
              <w:fldChar w:fldCharType="begin">
                <w:ffData>
                  <w:name w:val="ZNR12"/>
                  <w:enabled/>
                  <w:calcOnExit/>
                  <w:textInput/>
                </w:ffData>
              </w:fldChar>
            </w:r>
            <w:bookmarkStart w:id="84" w:name="ZNR1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4"/>
          </w:p>
        </w:tc>
        <w:tc>
          <w:tcPr>
            <w:tcW w:w="1927" w:type="dxa"/>
            <w:gridSpan w:val="2"/>
            <w:vAlign w:val="center"/>
          </w:tcPr>
          <w:p w:rsidR="003A0FCD" w:rsidRDefault="00CE5465" w:rsidP="002516F6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2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85" w:name="TLA1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5"/>
          </w:p>
        </w:tc>
        <w:tc>
          <w:tcPr>
            <w:tcW w:w="1927" w:type="dxa"/>
            <w:vAlign w:val="center"/>
          </w:tcPr>
          <w:p w:rsidR="003A0FCD" w:rsidRDefault="00C741F6" w:rsidP="002516F6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2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86" w:name="EAZ1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6"/>
          </w:p>
        </w:tc>
        <w:tc>
          <w:tcPr>
            <w:tcW w:w="1927" w:type="dxa"/>
            <w:vAlign w:val="center"/>
          </w:tcPr>
          <w:p w:rsidR="003A0FCD" w:rsidRDefault="001B1496" w:rsidP="002516F6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2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87" w:name="Erg1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7"/>
          </w:p>
        </w:tc>
        <w:tc>
          <w:tcPr>
            <w:tcW w:w="1927" w:type="dxa"/>
            <w:vAlign w:val="center"/>
          </w:tcPr>
          <w:p w:rsidR="003A0FCD" w:rsidRDefault="001B1496" w:rsidP="002516F6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2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88" w:name="Ent1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8"/>
          </w:p>
        </w:tc>
        <w:tc>
          <w:tcPr>
            <w:tcW w:w="1871" w:type="dxa"/>
            <w:vAlign w:val="center"/>
          </w:tcPr>
          <w:p w:rsidR="003A0FCD" w:rsidRDefault="00543F34" w:rsidP="002516F6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2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89" w:name="Test1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 w:rsidR="002516F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9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12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12</w:instrText>
            </w:r>
            <w:r>
              <w:instrText xml:space="preserve"> </w:instrText>
            </w:r>
            <w:r>
              <w:fldChar w:fldCharType="separate"/>
            </w:r>
            <w:r w:rsidR="002516F6"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12</w:instrText>
            </w:r>
            <w:r>
              <w:instrText xml:space="preserve"> </w:instrText>
            </w:r>
            <w:r>
              <w:fldChar w:fldCharType="separate"/>
            </w:r>
            <w:r w:rsidR="002516F6">
              <w:rPr>
                <w:noProof/>
                <w:szCs w:val="22"/>
              </w:rPr>
              <w:instrText>üinün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12</w:instrText>
            </w:r>
            <w:r>
              <w:instrText xml:space="preserve"> </w:instrText>
            </w:r>
            <w:r>
              <w:fldChar w:fldCharType="separate"/>
            </w:r>
            <w:r w:rsidR="002516F6">
              <w:rPr>
                <w:noProof/>
                <w:szCs w:val="22"/>
              </w:rPr>
              <w:instrText>01.12.2019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12</w:instrText>
            </w:r>
            <w:r>
              <w:instrText xml:space="preserve"> </w:instrText>
            </w:r>
            <w:r>
              <w:fldChar w:fldCharType="separate"/>
            </w:r>
            <w:r w:rsidR="002516F6">
              <w:rPr>
                <w:noProof/>
                <w:szCs w:val="22"/>
              </w:rPr>
              <w:instrText>15.12.2019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12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="002516F6" w:rsidRPr="002516F6">
              <w:instrText>ioüo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12</w:instrText>
            </w:r>
            <w:r w:rsidR="00EE4BC9">
              <w:instrText>+Ent</w:instrText>
            </w:r>
            <w:r w:rsidR="00394EF5">
              <w:instrText>12</w:instrText>
            </w:r>
            <w:r>
              <w:instrText>-Test</w:instrText>
            </w:r>
            <w:r w:rsidR="00394EF5">
              <w:instrText>12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 w:rsidR="002516F6">
              <w:rPr>
                <w:noProof/>
              </w:rPr>
              <w:instrText xml:space="preserve"> 549,00</w:instrText>
            </w:r>
            <w:r w:rsidR="002516F6"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 w:rsidR="002516F6">
              <w:rPr>
                <w:noProof/>
              </w:rPr>
              <w:instrText xml:space="preserve"> 549,00</w:instrText>
            </w:r>
            <w:r w:rsidR="002516F6"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2516F6">
              <w:rPr>
                <w:noProof/>
              </w:rPr>
              <w:instrText xml:space="preserve"> 549,00</w:instrText>
            </w:r>
            <w:r w:rsidR="002516F6"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2516F6">
              <w:rPr>
                <w:noProof/>
              </w:rPr>
              <w:instrText xml:space="preserve"> 549,00</w:instrText>
            </w:r>
            <w:r w:rsidR="002516F6"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2516F6">
              <w:rPr>
                <w:noProof/>
              </w:rPr>
              <w:instrText xml:space="preserve"> 549,00</w:instrText>
            </w:r>
            <w:r w:rsidR="002516F6"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 w:rsidR="002516F6"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A0FCD" w:rsidTr="00EB00D8">
        <w:trPr>
          <w:trHeight w:val="397"/>
        </w:trPr>
        <w:tc>
          <w:tcPr>
            <w:tcW w:w="1927" w:type="dxa"/>
            <w:vAlign w:val="center"/>
          </w:tcPr>
          <w:p w:rsidR="003A0FCD" w:rsidRDefault="00394EF5" w:rsidP="003A0FCD">
            <w:r>
              <w:rPr>
                <w:szCs w:val="22"/>
              </w:rPr>
              <w:fldChar w:fldCharType="begin">
                <w:ffData>
                  <w:name w:val="Gerät13"/>
                  <w:enabled/>
                  <w:calcOnExit/>
                  <w:textInput/>
                </w:ffData>
              </w:fldChar>
            </w:r>
            <w:bookmarkStart w:id="90" w:name="Gerät1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0"/>
          </w:p>
        </w:tc>
        <w:tc>
          <w:tcPr>
            <w:tcW w:w="1927" w:type="dxa"/>
            <w:vAlign w:val="center"/>
          </w:tcPr>
          <w:p w:rsidR="003A0FCD" w:rsidRDefault="003A0FCD" w:rsidP="003A0FCD">
            <w:r>
              <w:rPr>
                <w:szCs w:val="22"/>
              </w:rPr>
              <w:fldChar w:fldCharType="begin">
                <w:ffData>
                  <w:name w:val="ZNR13"/>
                  <w:enabled/>
                  <w:calcOnExit/>
                  <w:textInput/>
                </w:ffData>
              </w:fldChar>
            </w:r>
            <w:bookmarkStart w:id="91" w:name="ZNR1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1"/>
          </w:p>
        </w:tc>
        <w:tc>
          <w:tcPr>
            <w:tcW w:w="1927" w:type="dxa"/>
            <w:gridSpan w:val="2"/>
            <w:vAlign w:val="center"/>
          </w:tcPr>
          <w:p w:rsidR="003A0FCD" w:rsidRDefault="00441132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3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92" w:name="TLA1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2"/>
          </w:p>
        </w:tc>
        <w:tc>
          <w:tcPr>
            <w:tcW w:w="1927" w:type="dxa"/>
            <w:vAlign w:val="center"/>
          </w:tcPr>
          <w:p w:rsidR="003A0FCD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3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93" w:name="EAZ1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3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3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94" w:name="Erg1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4"/>
          </w:p>
        </w:tc>
        <w:tc>
          <w:tcPr>
            <w:tcW w:w="1927" w:type="dxa"/>
            <w:vAlign w:val="center"/>
          </w:tcPr>
          <w:p w:rsidR="003A0FCD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3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95" w:name="Ent1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5"/>
          </w:p>
        </w:tc>
        <w:tc>
          <w:tcPr>
            <w:tcW w:w="1871" w:type="dxa"/>
            <w:vAlign w:val="center"/>
          </w:tcPr>
          <w:p w:rsidR="003A0FCD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3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96" w:name="Test1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6"/>
          </w:p>
        </w:tc>
        <w:tc>
          <w:tcPr>
            <w:tcW w:w="1984" w:type="dxa"/>
            <w:vAlign w:val="center"/>
          </w:tcPr>
          <w:p w:rsidR="003A0FCD" w:rsidRDefault="003A0FCD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>Erg</w:instrText>
            </w:r>
            <w:r w:rsidR="00394EF5">
              <w:instrText>13</w:instrText>
            </w:r>
            <w:r>
              <w:instrText xml:space="preserve">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Gerät</w:instrText>
            </w:r>
            <w:r w:rsidR="00394EF5">
              <w:instrText>13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ZNR</w:instrText>
            </w:r>
            <w:r w:rsidR="00394EF5">
              <w:instrText>13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TLA</w:instrText>
            </w:r>
            <w:r w:rsidR="00394EF5">
              <w:instrText>13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ref EAZ</w:instrText>
            </w:r>
            <w:r w:rsidR="00394EF5">
              <w:instrText>13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 w:rsidR="00394EF5">
              <w:instrText>13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</w:instrText>
            </w:r>
            <w:r w:rsidR="00394EF5">
              <w:instrText>13</w:instrText>
            </w:r>
            <w:r w:rsidR="00EE4BC9">
              <w:instrText>+Ent</w:instrText>
            </w:r>
            <w:r w:rsidR="00394EF5">
              <w:instrText>13</w:instrText>
            </w:r>
            <w:r>
              <w:instrText>-Test</w:instrText>
            </w:r>
            <w:r w:rsidR="00394EF5">
              <w:instrText>13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94EF5" w:rsidTr="00EB00D8">
        <w:trPr>
          <w:trHeight w:val="397"/>
        </w:trPr>
        <w:tc>
          <w:tcPr>
            <w:tcW w:w="1927" w:type="dxa"/>
            <w:vAlign w:val="center"/>
          </w:tcPr>
          <w:p w:rsidR="00394EF5" w:rsidRDefault="00394EF5" w:rsidP="003A0FCD">
            <w:r>
              <w:rPr>
                <w:szCs w:val="22"/>
              </w:rPr>
              <w:fldChar w:fldCharType="begin">
                <w:ffData>
                  <w:name w:val="Gerät14"/>
                  <w:enabled/>
                  <w:calcOnExit/>
                  <w:textInput/>
                </w:ffData>
              </w:fldChar>
            </w:r>
            <w:bookmarkStart w:id="97" w:name="Gerät1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7"/>
          </w:p>
        </w:tc>
        <w:tc>
          <w:tcPr>
            <w:tcW w:w="1927" w:type="dxa"/>
            <w:vAlign w:val="center"/>
          </w:tcPr>
          <w:p w:rsidR="00394EF5" w:rsidRDefault="00394EF5" w:rsidP="001B1496">
            <w:r>
              <w:rPr>
                <w:szCs w:val="22"/>
              </w:rPr>
              <w:fldChar w:fldCharType="begin">
                <w:ffData>
                  <w:name w:val="ZNR14"/>
                  <w:enabled/>
                  <w:calcOnExit/>
                  <w:textInput/>
                </w:ffData>
              </w:fldChar>
            </w:r>
            <w:bookmarkStart w:id="98" w:name="ZNR1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8"/>
          </w:p>
        </w:tc>
        <w:tc>
          <w:tcPr>
            <w:tcW w:w="1927" w:type="dxa"/>
            <w:gridSpan w:val="2"/>
            <w:vAlign w:val="center"/>
          </w:tcPr>
          <w:p w:rsidR="00394EF5" w:rsidRDefault="00441132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4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99" w:name="TLA1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9"/>
          </w:p>
        </w:tc>
        <w:tc>
          <w:tcPr>
            <w:tcW w:w="1927" w:type="dxa"/>
            <w:vAlign w:val="center"/>
          </w:tcPr>
          <w:p w:rsidR="00394EF5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4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00" w:name="EAZ1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0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4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01" w:name="Erg1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1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4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02" w:name="Ent1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2"/>
          </w:p>
        </w:tc>
        <w:tc>
          <w:tcPr>
            <w:tcW w:w="1871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4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03" w:name="Test14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3"/>
          </w:p>
        </w:tc>
        <w:tc>
          <w:tcPr>
            <w:tcW w:w="1984" w:type="dxa"/>
            <w:vAlign w:val="center"/>
          </w:tcPr>
          <w:p w:rsidR="00394EF5" w:rsidRDefault="00394EF5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 xml:space="preserve">Erg14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Gerät14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ZNR14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TLA14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EAZ14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>
              <w:instrText>14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Erg14</w:instrText>
            </w:r>
            <w:r w:rsidR="00EE4BC9">
              <w:instrText>+Ent</w:instrText>
            </w:r>
            <w:r>
              <w:instrText>14-Test14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94EF5" w:rsidTr="00EB00D8">
        <w:trPr>
          <w:trHeight w:val="397"/>
        </w:trPr>
        <w:tc>
          <w:tcPr>
            <w:tcW w:w="1927" w:type="dxa"/>
            <w:vAlign w:val="center"/>
          </w:tcPr>
          <w:p w:rsidR="00394EF5" w:rsidRDefault="00DC44E9" w:rsidP="003A0FCD">
            <w:r>
              <w:rPr>
                <w:szCs w:val="22"/>
              </w:rPr>
              <w:fldChar w:fldCharType="begin">
                <w:ffData>
                  <w:name w:val="Gerät15"/>
                  <w:enabled/>
                  <w:calcOnExit/>
                  <w:textInput/>
                </w:ffData>
              </w:fldChar>
            </w:r>
            <w:bookmarkStart w:id="104" w:name="Gerät1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4"/>
          </w:p>
        </w:tc>
        <w:tc>
          <w:tcPr>
            <w:tcW w:w="1927" w:type="dxa"/>
            <w:vAlign w:val="center"/>
          </w:tcPr>
          <w:p w:rsidR="00394EF5" w:rsidRDefault="00394EF5" w:rsidP="001B1496">
            <w:r>
              <w:rPr>
                <w:szCs w:val="22"/>
              </w:rPr>
              <w:fldChar w:fldCharType="begin">
                <w:ffData>
                  <w:name w:val="ZNR15"/>
                  <w:enabled/>
                  <w:calcOnExit/>
                  <w:textInput/>
                </w:ffData>
              </w:fldChar>
            </w:r>
            <w:bookmarkStart w:id="105" w:name="ZNR1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5"/>
          </w:p>
        </w:tc>
        <w:tc>
          <w:tcPr>
            <w:tcW w:w="1927" w:type="dxa"/>
            <w:gridSpan w:val="2"/>
            <w:vAlign w:val="center"/>
          </w:tcPr>
          <w:p w:rsidR="00394EF5" w:rsidRDefault="00441132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5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06" w:name="TLA1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6"/>
          </w:p>
        </w:tc>
        <w:tc>
          <w:tcPr>
            <w:tcW w:w="1927" w:type="dxa"/>
            <w:vAlign w:val="center"/>
          </w:tcPr>
          <w:p w:rsidR="00394EF5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5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07" w:name="EAZ1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7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5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08" w:name="Erg1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8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5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09" w:name="Ent1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9"/>
          </w:p>
        </w:tc>
        <w:tc>
          <w:tcPr>
            <w:tcW w:w="1871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5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10" w:name="Test15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0"/>
          </w:p>
        </w:tc>
        <w:tc>
          <w:tcPr>
            <w:tcW w:w="1984" w:type="dxa"/>
            <w:vAlign w:val="center"/>
          </w:tcPr>
          <w:p w:rsidR="00394EF5" w:rsidRDefault="00394EF5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 xml:space="preserve">Erg15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Gerät15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ZNR15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TLA15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EAZ15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>
              <w:instrText>15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Erg15</w:instrText>
            </w:r>
            <w:r w:rsidR="00EE4BC9">
              <w:instrText>+Ent</w:instrText>
            </w:r>
            <w:r>
              <w:instrText>15-Test15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94EF5" w:rsidTr="00EB00D8">
        <w:trPr>
          <w:trHeight w:val="397"/>
        </w:trPr>
        <w:tc>
          <w:tcPr>
            <w:tcW w:w="1927" w:type="dxa"/>
            <w:vAlign w:val="center"/>
          </w:tcPr>
          <w:p w:rsidR="00394EF5" w:rsidRDefault="00DC44E9" w:rsidP="003A0FCD">
            <w:r>
              <w:rPr>
                <w:szCs w:val="22"/>
              </w:rPr>
              <w:fldChar w:fldCharType="begin">
                <w:ffData>
                  <w:name w:val="Gerät16"/>
                  <w:enabled/>
                  <w:calcOnExit/>
                  <w:textInput/>
                </w:ffData>
              </w:fldChar>
            </w:r>
            <w:bookmarkStart w:id="111" w:name="Gerät1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1"/>
          </w:p>
        </w:tc>
        <w:tc>
          <w:tcPr>
            <w:tcW w:w="1927" w:type="dxa"/>
            <w:vAlign w:val="center"/>
          </w:tcPr>
          <w:p w:rsidR="00394EF5" w:rsidRDefault="00394EF5" w:rsidP="001B1496">
            <w:r>
              <w:rPr>
                <w:szCs w:val="22"/>
              </w:rPr>
              <w:fldChar w:fldCharType="begin">
                <w:ffData>
                  <w:name w:val="ZNR16"/>
                  <w:enabled/>
                  <w:calcOnExit/>
                  <w:textInput/>
                </w:ffData>
              </w:fldChar>
            </w:r>
            <w:bookmarkStart w:id="112" w:name="ZNR1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2"/>
          </w:p>
        </w:tc>
        <w:tc>
          <w:tcPr>
            <w:tcW w:w="1927" w:type="dxa"/>
            <w:gridSpan w:val="2"/>
            <w:vAlign w:val="center"/>
          </w:tcPr>
          <w:p w:rsidR="00394EF5" w:rsidRDefault="00441132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6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13" w:name="TLA1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3"/>
          </w:p>
        </w:tc>
        <w:tc>
          <w:tcPr>
            <w:tcW w:w="1927" w:type="dxa"/>
            <w:vAlign w:val="center"/>
          </w:tcPr>
          <w:p w:rsidR="00394EF5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6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14" w:name="EAZ1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4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6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15" w:name="Erg1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5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6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16" w:name="Ent1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6"/>
          </w:p>
        </w:tc>
        <w:tc>
          <w:tcPr>
            <w:tcW w:w="1871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6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17" w:name="Test1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7"/>
          </w:p>
        </w:tc>
        <w:tc>
          <w:tcPr>
            <w:tcW w:w="1984" w:type="dxa"/>
            <w:vAlign w:val="center"/>
          </w:tcPr>
          <w:p w:rsidR="00394EF5" w:rsidRDefault="00394EF5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 xml:space="preserve">Erg16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Gerät16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ZNR16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TLA16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EAZ16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>
              <w:instrText>16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Erg16</w:instrText>
            </w:r>
            <w:r w:rsidR="00EE4BC9">
              <w:instrText>+Ent</w:instrText>
            </w:r>
            <w:r>
              <w:instrText>16-Test16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94EF5" w:rsidTr="00EB00D8">
        <w:trPr>
          <w:trHeight w:val="397"/>
        </w:trPr>
        <w:tc>
          <w:tcPr>
            <w:tcW w:w="1927" w:type="dxa"/>
            <w:vAlign w:val="center"/>
          </w:tcPr>
          <w:p w:rsidR="00394EF5" w:rsidRDefault="00DC44E9" w:rsidP="003A0FCD">
            <w:r>
              <w:rPr>
                <w:szCs w:val="22"/>
              </w:rPr>
              <w:fldChar w:fldCharType="begin">
                <w:ffData>
                  <w:name w:val="Gerät17"/>
                  <w:enabled/>
                  <w:calcOnExit/>
                  <w:textInput/>
                </w:ffData>
              </w:fldChar>
            </w:r>
            <w:bookmarkStart w:id="118" w:name="Gerät1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8"/>
          </w:p>
        </w:tc>
        <w:tc>
          <w:tcPr>
            <w:tcW w:w="1927" w:type="dxa"/>
            <w:vAlign w:val="center"/>
          </w:tcPr>
          <w:p w:rsidR="00394EF5" w:rsidRDefault="00394EF5" w:rsidP="001B1496">
            <w:r>
              <w:rPr>
                <w:szCs w:val="22"/>
              </w:rPr>
              <w:fldChar w:fldCharType="begin">
                <w:ffData>
                  <w:name w:val="ZNR17"/>
                  <w:enabled/>
                  <w:calcOnExit/>
                  <w:textInput/>
                </w:ffData>
              </w:fldChar>
            </w:r>
            <w:bookmarkStart w:id="119" w:name="ZNR1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9"/>
          </w:p>
        </w:tc>
        <w:tc>
          <w:tcPr>
            <w:tcW w:w="1927" w:type="dxa"/>
            <w:gridSpan w:val="2"/>
            <w:vAlign w:val="center"/>
          </w:tcPr>
          <w:p w:rsidR="00394EF5" w:rsidRDefault="00441132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7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20" w:name="TLA1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0"/>
          </w:p>
        </w:tc>
        <w:tc>
          <w:tcPr>
            <w:tcW w:w="1927" w:type="dxa"/>
            <w:vAlign w:val="center"/>
          </w:tcPr>
          <w:p w:rsidR="00394EF5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7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21" w:name="EAZ1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1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7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22" w:name="Erg1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2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7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23" w:name="Ent1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3"/>
          </w:p>
        </w:tc>
        <w:tc>
          <w:tcPr>
            <w:tcW w:w="1871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7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24" w:name="Test17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4"/>
          </w:p>
        </w:tc>
        <w:tc>
          <w:tcPr>
            <w:tcW w:w="1984" w:type="dxa"/>
            <w:vAlign w:val="center"/>
          </w:tcPr>
          <w:p w:rsidR="00394EF5" w:rsidRDefault="00394EF5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 xml:space="preserve">Erg17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Gerät17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ZNR17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TLA17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EAZ17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>
              <w:instrText>17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Erg17</w:instrText>
            </w:r>
            <w:r w:rsidR="00EE4BC9">
              <w:instrText>+Ent</w:instrText>
            </w:r>
            <w:r>
              <w:instrText>17-Test17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94EF5" w:rsidTr="00EB00D8">
        <w:trPr>
          <w:trHeight w:val="397"/>
        </w:trPr>
        <w:tc>
          <w:tcPr>
            <w:tcW w:w="1927" w:type="dxa"/>
            <w:vAlign w:val="center"/>
          </w:tcPr>
          <w:p w:rsidR="00394EF5" w:rsidRDefault="00DC44E9" w:rsidP="003A0FCD">
            <w:r>
              <w:rPr>
                <w:szCs w:val="22"/>
              </w:rPr>
              <w:fldChar w:fldCharType="begin">
                <w:ffData>
                  <w:name w:val="Gerät18"/>
                  <w:enabled/>
                  <w:calcOnExit/>
                  <w:textInput/>
                </w:ffData>
              </w:fldChar>
            </w:r>
            <w:bookmarkStart w:id="125" w:name="Gerät1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5"/>
          </w:p>
        </w:tc>
        <w:tc>
          <w:tcPr>
            <w:tcW w:w="1927" w:type="dxa"/>
            <w:vAlign w:val="center"/>
          </w:tcPr>
          <w:p w:rsidR="00394EF5" w:rsidRDefault="00394EF5" w:rsidP="001B1496">
            <w:r>
              <w:rPr>
                <w:szCs w:val="22"/>
              </w:rPr>
              <w:fldChar w:fldCharType="begin">
                <w:ffData>
                  <w:name w:val="ZNR18"/>
                  <w:enabled/>
                  <w:calcOnExit/>
                  <w:textInput/>
                </w:ffData>
              </w:fldChar>
            </w:r>
            <w:bookmarkStart w:id="126" w:name="ZNR1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6"/>
          </w:p>
        </w:tc>
        <w:tc>
          <w:tcPr>
            <w:tcW w:w="1927" w:type="dxa"/>
            <w:gridSpan w:val="2"/>
            <w:vAlign w:val="center"/>
          </w:tcPr>
          <w:p w:rsidR="00394EF5" w:rsidRDefault="00441132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8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27" w:name="TLA1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7"/>
          </w:p>
        </w:tc>
        <w:tc>
          <w:tcPr>
            <w:tcW w:w="1927" w:type="dxa"/>
            <w:vAlign w:val="center"/>
          </w:tcPr>
          <w:p w:rsidR="00394EF5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8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28" w:name="EAZ1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8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8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29" w:name="Erg1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9"/>
          </w:p>
        </w:tc>
        <w:tc>
          <w:tcPr>
            <w:tcW w:w="1927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8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30" w:name="Ent1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0"/>
          </w:p>
        </w:tc>
        <w:tc>
          <w:tcPr>
            <w:tcW w:w="1871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8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31" w:name="Test1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1"/>
          </w:p>
        </w:tc>
        <w:tc>
          <w:tcPr>
            <w:tcW w:w="1984" w:type="dxa"/>
            <w:vAlign w:val="center"/>
          </w:tcPr>
          <w:p w:rsidR="00394EF5" w:rsidRDefault="00394EF5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 xml:space="preserve">Erg18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Gerät18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ZNR18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TLA18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EAZ18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>
              <w:instrText>18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Erg18</w:instrText>
            </w:r>
            <w:r w:rsidR="00EE4BC9">
              <w:instrText>+Ent</w:instrText>
            </w:r>
            <w:r>
              <w:instrText>18-Test18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94EF5" w:rsidTr="00EB00D8">
        <w:trPr>
          <w:trHeight w:val="397"/>
        </w:trPr>
        <w:tc>
          <w:tcPr>
            <w:tcW w:w="1927" w:type="dxa"/>
            <w:vAlign w:val="center"/>
          </w:tcPr>
          <w:p w:rsidR="00394EF5" w:rsidRDefault="00DC44E9" w:rsidP="003A0FCD">
            <w:r>
              <w:rPr>
                <w:szCs w:val="22"/>
              </w:rPr>
              <w:fldChar w:fldCharType="begin">
                <w:ffData>
                  <w:name w:val="Gerät19"/>
                  <w:enabled/>
                  <w:calcOnExit/>
                  <w:textInput/>
                </w:ffData>
              </w:fldChar>
            </w:r>
            <w:bookmarkStart w:id="132" w:name="Gerät1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2"/>
          </w:p>
        </w:tc>
        <w:tc>
          <w:tcPr>
            <w:tcW w:w="1927" w:type="dxa"/>
            <w:vAlign w:val="center"/>
          </w:tcPr>
          <w:p w:rsidR="00394EF5" w:rsidRDefault="00394EF5" w:rsidP="003A0FCD">
            <w:r>
              <w:rPr>
                <w:szCs w:val="22"/>
              </w:rPr>
              <w:fldChar w:fldCharType="begin">
                <w:ffData>
                  <w:name w:val="ZNR19"/>
                  <w:enabled/>
                  <w:calcOnExit/>
                  <w:textInput/>
                </w:ffData>
              </w:fldChar>
            </w:r>
            <w:bookmarkStart w:id="133" w:name="ZNR1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3"/>
          </w:p>
        </w:tc>
        <w:tc>
          <w:tcPr>
            <w:tcW w:w="1927" w:type="dxa"/>
            <w:gridSpan w:val="2"/>
            <w:vAlign w:val="center"/>
          </w:tcPr>
          <w:p w:rsidR="00394EF5" w:rsidRDefault="00441132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TLA19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34" w:name="TLA1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4"/>
          </w:p>
        </w:tc>
        <w:tc>
          <w:tcPr>
            <w:tcW w:w="1927" w:type="dxa"/>
            <w:vAlign w:val="center"/>
          </w:tcPr>
          <w:p w:rsidR="00394EF5" w:rsidRDefault="00C741F6" w:rsidP="003A0FCD">
            <w:pPr>
              <w:jc w:val="center"/>
            </w:pPr>
            <w:r>
              <w:rPr>
                <w:szCs w:val="22"/>
              </w:rPr>
              <w:fldChar w:fldCharType="begin">
                <w:ffData>
                  <w:name w:val="EAZ19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bookmarkStart w:id="135" w:name="EAZ1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5"/>
          </w:p>
        </w:tc>
        <w:tc>
          <w:tcPr>
            <w:tcW w:w="1927" w:type="dxa"/>
            <w:vAlign w:val="center"/>
          </w:tcPr>
          <w:p w:rsidR="00394EF5" w:rsidRDefault="001B1496" w:rsidP="003A0FCD">
            <w:pPr>
              <w:tabs>
                <w:tab w:val="decimal" w:pos="889"/>
              </w:tabs>
            </w:pPr>
            <w:r>
              <w:rPr>
                <w:szCs w:val="22"/>
              </w:rPr>
              <w:fldChar w:fldCharType="begin">
                <w:ffData>
                  <w:name w:val="Erg19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36" w:name="Erg1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6"/>
          </w:p>
        </w:tc>
        <w:tc>
          <w:tcPr>
            <w:tcW w:w="1927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Ent19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37" w:name="Ent1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7"/>
          </w:p>
        </w:tc>
        <w:tc>
          <w:tcPr>
            <w:tcW w:w="1871" w:type="dxa"/>
            <w:vAlign w:val="center"/>
          </w:tcPr>
          <w:p w:rsidR="00394EF5" w:rsidRDefault="00543F34" w:rsidP="003A0FCD">
            <w:pPr>
              <w:tabs>
                <w:tab w:val="decimal" w:pos="865"/>
              </w:tabs>
            </w:pPr>
            <w:r>
              <w:rPr>
                <w:szCs w:val="22"/>
              </w:rPr>
              <w:fldChar w:fldCharType="begin">
                <w:ffData>
                  <w:name w:val="Test19"/>
                  <w:enabled/>
                  <w:calcOnExit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38" w:name="Test19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8"/>
          </w:p>
        </w:tc>
        <w:tc>
          <w:tcPr>
            <w:tcW w:w="1984" w:type="dxa"/>
            <w:vAlign w:val="center"/>
          </w:tcPr>
          <w:p w:rsidR="00394EF5" w:rsidRDefault="00394EF5" w:rsidP="003A0FCD">
            <w:pPr>
              <w:tabs>
                <w:tab w:val="decimal" w:pos="826"/>
              </w:tabs>
            </w:pPr>
            <w:r w:rsidRPr="007E0B9B">
              <w:fldChar w:fldCharType="begin"/>
            </w:r>
            <w:r w:rsidRPr="007E0B9B">
              <w:instrText xml:space="preserve"> if </w:instrText>
            </w:r>
            <w:r>
              <w:instrText xml:space="preserve">Erg19 &gt; 0 </w:instrText>
            </w:r>
            <w:r w:rsidRPr="007E0B9B">
              <w:instrText>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Gerät19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sdsfdf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ZNR19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sdfsdfd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TLA19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 xml:space="preserve">     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>
              <w:fldChar w:fldCharType="begin"/>
            </w:r>
            <w:r>
              <w:instrText xml:space="preserve"> if </w:instrText>
            </w:r>
            <w:r w:rsidR="006564A2">
              <w:fldChar w:fldCharType="begin"/>
            </w:r>
            <w:r w:rsidR="006564A2">
              <w:instrText xml:space="preserve"> ref EAZ19 </w:instrText>
            </w:r>
            <w:r w:rsidR="006564A2">
              <w:fldChar w:fldCharType="separate"/>
            </w:r>
            <w:r>
              <w:rPr>
                <w:noProof/>
                <w:szCs w:val="22"/>
              </w:rPr>
              <w:instrText>01.11.2019</w:instrText>
            </w:r>
            <w:r w:rsidR="006564A2">
              <w:rPr>
                <w:noProof/>
                <w:szCs w:val="22"/>
              </w:rPr>
              <w:fldChar w:fldCharType="end"/>
            </w:r>
            <w:r>
              <w:instrText xml:space="preserve"> = "     ""Zeile vollständig ausfüllen""</w:instrText>
            </w:r>
            <w:r w:rsidRPr="007E0B9B">
              <w:fldChar w:fldCharType="begin"/>
            </w:r>
            <w:r w:rsidRPr="007E0B9B">
              <w:instrText xml:space="preserve"> if </w:instrText>
            </w:r>
            <w:r w:rsidRPr="007E0B9B">
              <w:fldChar w:fldCharType="begin"/>
            </w:r>
            <w:r w:rsidRPr="007E0B9B">
              <w:instrText xml:space="preserve"> Ref Gerät</w:instrText>
            </w:r>
            <w:r>
              <w:instrText>19</w:instrText>
            </w:r>
            <w:r w:rsidRPr="007E0B9B">
              <w:instrText xml:space="preserve"> </w:instrText>
            </w:r>
            <w:r>
              <w:instrText xml:space="preserve"> \* MERGEFORMAT </w:instrText>
            </w:r>
            <w:r w:rsidRPr="007E0B9B">
              <w:fldChar w:fldCharType="separate"/>
            </w:r>
            <w:r w:rsidRPr="00680321">
              <w:instrText>sdsfdf</w:instrText>
            </w:r>
            <w:r w:rsidRPr="007E0B9B">
              <w:fldChar w:fldCharType="end"/>
            </w:r>
            <w:r w:rsidRPr="007E0B9B">
              <w:instrText xml:space="preserve"> = "     """"</w:instrText>
            </w:r>
            <w:r w:rsidRPr="00AD2A1F">
              <w:fldChar w:fldCharType="begin"/>
            </w:r>
            <w:r w:rsidRPr="00AD2A1F">
              <w:instrText xml:space="preserve"> </w:instrText>
            </w:r>
            <w:r>
              <w:instrText>= Erg19</w:instrText>
            </w:r>
            <w:r w:rsidR="00EE4BC9">
              <w:instrText>+Ent</w:instrText>
            </w:r>
            <w:r>
              <w:instrText>19-Test19</w:instrText>
            </w:r>
            <w:r w:rsidRPr="00AD2A1F">
              <w:instrText xml:space="preserve"> \# "#.##0,00 €;(#.##0,00 €)" </w:instrText>
            </w:r>
            <w:r w:rsidRPr="00AD2A1F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AD2A1F">
              <w:fldChar w:fldCharType="end"/>
            </w:r>
            <w:r w:rsidRPr="007E0B9B">
              <w:instrText xml:space="preserve">" </w:instrText>
            </w:r>
            <w:r w:rsidRPr="007E0B9B"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 w:rsidRPr="007E0B9B"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 xml:space="preserve">  53,00</w:instrText>
            </w:r>
            <w:r w:rsidRPr="00AD2A1F">
              <w:rPr>
                <w:noProof/>
              </w:rPr>
              <w:instrText xml:space="preserve"> €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>
              <w:instrText xml:space="preserve">" </w:instrText>
            </w:r>
            <w:r>
              <w:fldChar w:fldCharType="separate"/>
            </w:r>
            <w:r>
              <w:rPr>
                <w:noProof/>
              </w:rPr>
              <w:instrText>Zeile vollständig ausfüllen</w:instrText>
            </w:r>
            <w:r>
              <w:fldChar w:fldCharType="end"/>
            </w:r>
            <w:r w:rsidRPr="007E0B9B">
              <w:instrText>"</w:instrText>
            </w:r>
            <w:r>
              <w:instrText>"</w:instrText>
            </w:r>
            <w:r w:rsidRPr="007E0B9B">
              <w:instrText xml:space="preserve">" </w:instrText>
            </w:r>
            <w:r w:rsidRPr="007E0B9B">
              <w:fldChar w:fldCharType="end"/>
            </w:r>
          </w:p>
        </w:tc>
      </w:tr>
      <w:tr w:rsidR="00394EF5" w:rsidTr="00EB00D8">
        <w:trPr>
          <w:trHeight w:val="397"/>
        </w:trPr>
        <w:tc>
          <w:tcPr>
            <w:tcW w:w="13433" w:type="dxa"/>
            <w:gridSpan w:val="8"/>
            <w:vAlign w:val="center"/>
          </w:tcPr>
          <w:p w:rsidR="00394EF5" w:rsidRPr="003047E3" w:rsidRDefault="00394EF5" w:rsidP="00CC4E2C">
            <w:pPr>
              <w:rPr>
                <w:b/>
              </w:rPr>
            </w:pPr>
            <w:r w:rsidRPr="003047E3">
              <w:rPr>
                <w:b/>
                <w:sz w:val="22"/>
              </w:rPr>
              <w:t>Gesamtsumme:</w:t>
            </w:r>
          </w:p>
        </w:tc>
        <w:bookmarkStart w:id="139" w:name="Einspielergebnis"/>
        <w:tc>
          <w:tcPr>
            <w:tcW w:w="1984" w:type="dxa"/>
            <w:vAlign w:val="center"/>
          </w:tcPr>
          <w:p w:rsidR="00394EF5" w:rsidRPr="003047E3" w:rsidRDefault="00394EF5" w:rsidP="009208C1">
            <w:pPr>
              <w:tabs>
                <w:tab w:val="decimal" w:pos="317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fldChar w:fldCharType="begin"/>
            </w:r>
            <w:r>
              <w:rPr>
                <w:b/>
                <w:sz w:val="22"/>
              </w:rPr>
              <w:instrText xml:space="preserve"> =SUM(h3:h22) \# "#.##0,00 €;(#.##0,00 €)" </w:instrText>
            </w:r>
            <w:r>
              <w:rPr>
                <w:b/>
                <w:sz w:val="22"/>
              </w:rPr>
              <w:fldChar w:fldCharType="separate"/>
            </w:r>
            <w:r w:rsidR="00287857">
              <w:rPr>
                <w:b/>
                <w:noProof/>
                <w:sz w:val="22"/>
              </w:rPr>
              <w:t xml:space="preserve">   0,00 €</w:t>
            </w:r>
            <w:r>
              <w:rPr>
                <w:b/>
                <w:sz w:val="22"/>
              </w:rPr>
              <w:fldChar w:fldCharType="end"/>
            </w:r>
            <w:bookmarkEnd w:id="139"/>
          </w:p>
        </w:tc>
      </w:tr>
    </w:tbl>
    <w:p w:rsidR="003572C2" w:rsidRDefault="003572C2" w:rsidP="003572C2">
      <w:pPr>
        <w:rPr>
          <w:sz w:val="2"/>
          <w:szCs w:val="22"/>
        </w:rPr>
        <w:sectPr w:rsidR="003572C2" w:rsidSect="003572C2">
          <w:pgSz w:w="16838" w:h="11906" w:orient="landscape"/>
          <w:pgMar w:top="567" w:right="851" w:bottom="568" w:left="709" w:header="708" w:footer="708" w:gutter="0"/>
          <w:cols w:space="708"/>
          <w:docGrid w:linePitch="360"/>
        </w:sectPr>
      </w:pPr>
    </w:p>
    <w:p w:rsidR="00CC4E2C" w:rsidRPr="00CC4E2C" w:rsidRDefault="006177AD" w:rsidP="003572C2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0CCE1" wp14:editId="5C00935A">
                <wp:simplePos x="0" y="0"/>
                <wp:positionH relativeFrom="column">
                  <wp:posOffset>-36279</wp:posOffset>
                </wp:positionH>
                <wp:positionV relativeFrom="paragraph">
                  <wp:posOffset>41744</wp:posOffset>
                </wp:positionV>
                <wp:extent cx="3323645" cy="1105232"/>
                <wp:effectExtent l="0" t="0" r="0" b="0"/>
                <wp:wrapNone/>
                <wp:docPr id="2" name="Rechteck 2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645" cy="1105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2F95" id="Rechteck 2" o:spid="_x0000_s1026" href="#Name" style="position:absolute;margin-left:-2.85pt;margin-top:3.3pt;width:261.7pt;height: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" o:button="t" filled="f" stroked="f" strokeweight="2pt">
                <v:fill o:detectmouseclick="t"/>
              </v:rect>
            </w:pict>
          </mc:Fallback>
        </mc:AlternateContent>
      </w: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fldChar w:fldCharType="begin"/>
      </w:r>
      <w:r w:rsidRPr="00CC4E2C">
        <w:rPr>
          <w:sz w:val="24"/>
        </w:rPr>
        <w:instrText xml:space="preserve"> ref Name </w:instrText>
      </w:r>
      <w:r w:rsidR="00CC4E2C">
        <w:rPr>
          <w:sz w:val="24"/>
        </w:rPr>
        <w:instrText xml:space="preserve"> </w:instrText>
      </w:r>
      <w:r w:rsidR="005C1887">
        <w:rPr>
          <w:sz w:val="24"/>
        </w:rPr>
        <w:instrText>\</w:instrText>
      </w:r>
      <w:r w:rsidR="00CC4E2C">
        <w:rPr>
          <w:sz w:val="24"/>
        </w:rPr>
        <w:instrText xml:space="preserve">* MERGEFORMAT </w:instrText>
      </w:r>
      <w:r w:rsidRPr="00CC4E2C">
        <w:rPr>
          <w:sz w:val="24"/>
        </w:rPr>
        <w:fldChar w:fldCharType="separate"/>
      </w:r>
      <w:r w:rsidR="00287857" w:rsidRPr="00287857">
        <w:rPr>
          <w:noProof/>
          <w:sz w:val="24"/>
        </w:rPr>
        <w:t>__________________________________________</w:t>
      </w:r>
      <w:r w:rsidRPr="00CC4E2C">
        <w:rPr>
          <w:sz w:val="24"/>
        </w:rPr>
        <w:fldChar w:fldCharType="end"/>
      </w:r>
    </w:p>
    <w:p w:rsidR="003572C2" w:rsidRPr="00CC4E2C" w:rsidRDefault="003572C2" w:rsidP="003572C2">
      <w:pPr>
        <w:rPr>
          <w:sz w:val="24"/>
          <w:vertAlign w:val="superscript"/>
        </w:rPr>
      </w:pP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fldChar w:fldCharType="begin"/>
      </w:r>
      <w:r w:rsidRPr="00CC4E2C">
        <w:rPr>
          <w:sz w:val="24"/>
        </w:rPr>
        <w:instrText xml:space="preserve"> ref Straße </w:instrText>
      </w:r>
      <w:r w:rsidR="00CC4E2C">
        <w:rPr>
          <w:sz w:val="24"/>
        </w:rPr>
        <w:instrText xml:space="preserve"> </w:instrText>
      </w:r>
      <w:r w:rsidR="005C1887">
        <w:rPr>
          <w:sz w:val="24"/>
        </w:rPr>
        <w:instrText>\</w:instrText>
      </w:r>
      <w:r w:rsidR="00CC4E2C">
        <w:rPr>
          <w:sz w:val="24"/>
        </w:rPr>
        <w:instrText xml:space="preserve">* MERGEFORMAT </w:instrText>
      </w:r>
      <w:r w:rsidRPr="00CC4E2C">
        <w:rPr>
          <w:sz w:val="24"/>
        </w:rPr>
        <w:fldChar w:fldCharType="separate"/>
      </w:r>
      <w:r w:rsidR="00287857" w:rsidRPr="00287857">
        <w:rPr>
          <w:noProof/>
          <w:sz w:val="24"/>
        </w:rPr>
        <w:t>__________________________________________</w:t>
      </w:r>
      <w:r w:rsidRPr="00CC4E2C">
        <w:rPr>
          <w:sz w:val="24"/>
        </w:rPr>
        <w:fldChar w:fldCharType="end"/>
      </w:r>
    </w:p>
    <w:p w:rsidR="003572C2" w:rsidRPr="00CC4E2C" w:rsidRDefault="003572C2" w:rsidP="003572C2">
      <w:pPr>
        <w:rPr>
          <w:sz w:val="24"/>
          <w:vertAlign w:val="superscript"/>
        </w:rPr>
      </w:pP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fldChar w:fldCharType="begin"/>
      </w:r>
      <w:r w:rsidRPr="00CC4E2C">
        <w:rPr>
          <w:sz w:val="24"/>
        </w:rPr>
        <w:instrText xml:space="preserve"> ref Ort </w:instrText>
      </w:r>
      <w:r w:rsidR="00CC4E2C">
        <w:rPr>
          <w:sz w:val="24"/>
        </w:rPr>
        <w:instrText xml:space="preserve"> </w:instrText>
      </w:r>
      <w:r w:rsidR="005C1887">
        <w:rPr>
          <w:sz w:val="24"/>
        </w:rPr>
        <w:instrText>\</w:instrText>
      </w:r>
      <w:r w:rsidR="00CC4E2C">
        <w:rPr>
          <w:sz w:val="24"/>
        </w:rPr>
        <w:instrText xml:space="preserve">* MERGEFORMAT </w:instrText>
      </w:r>
      <w:r w:rsidRPr="00CC4E2C">
        <w:rPr>
          <w:sz w:val="24"/>
        </w:rPr>
        <w:fldChar w:fldCharType="separate"/>
      </w:r>
      <w:r w:rsidR="00287857" w:rsidRPr="00287857">
        <w:rPr>
          <w:noProof/>
          <w:sz w:val="24"/>
        </w:rPr>
        <w:t>__________________________________________</w:t>
      </w:r>
      <w:r w:rsidRPr="00CC4E2C">
        <w:rPr>
          <w:sz w:val="24"/>
        </w:rPr>
        <w:fldChar w:fldCharType="end"/>
      </w:r>
    </w:p>
    <w:p w:rsidR="003572C2" w:rsidRPr="00CC4E2C" w:rsidRDefault="003572C2" w:rsidP="003572C2">
      <w:pPr>
        <w:rPr>
          <w:sz w:val="24"/>
          <w:vertAlign w:val="superscript"/>
        </w:rPr>
      </w:pPr>
    </w:p>
    <w:p w:rsidR="003572C2" w:rsidRPr="00CC4E2C" w:rsidRDefault="003572C2" w:rsidP="000B03C7">
      <w:pPr>
        <w:rPr>
          <w:sz w:val="24"/>
        </w:rPr>
      </w:pPr>
    </w:p>
    <w:p w:rsidR="00677095" w:rsidRDefault="00677095" w:rsidP="003572C2"/>
    <w:p w:rsidR="00B55244" w:rsidRPr="00CC4E2C" w:rsidRDefault="00B55244" w:rsidP="003572C2">
      <w:pPr>
        <w:rPr>
          <w:sz w:val="24"/>
        </w:rPr>
      </w:pP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>An die</w:t>
      </w:r>
    </w:p>
    <w:p w:rsidR="003572C2" w:rsidRPr="00CC4E2C" w:rsidRDefault="003572C2" w:rsidP="003572C2">
      <w:pPr>
        <w:tabs>
          <w:tab w:val="right" w:pos="9072"/>
        </w:tabs>
        <w:rPr>
          <w:sz w:val="24"/>
        </w:rPr>
      </w:pPr>
      <w:r w:rsidRPr="00CC4E2C">
        <w:rPr>
          <w:sz w:val="24"/>
        </w:rPr>
        <w:t xml:space="preserve">Stadt Borkum </w:t>
      </w: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>Ordnungsamt</w:t>
      </w: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 xml:space="preserve">Neue Straße </w:t>
      </w:r>
      <w:r w:rsidR="0005577D">
        <w:rPr>
          <w:sz w:val="24"/>
        </w:rPr>
        <w:t>1</w:t>
      </w:r>
    </w:p>
    <w:p w:rsidR="003572C2" w:rsidRPr="00CC4E2C" w:rsidRDefault="003572C2" w:rsidP="003572C2">
      <w:pPr>
        <w:tabs>
          <w:tab w:val="right" w:pos="9072"/>
        </w:tabs>
        <w:rPr>
          <w:sz w:val="24"/>
        </w:rPr>
      </w:pPr>
      <w:r w:rsidRPr="00CC4E2C">
        <w:rPr>
          <w:sz w:val="24"/>
        </w:rPr>
        <w:t>26757 Borkum</w:t>
      </w:r>
    </w:p>
    <w:p w:rsidR="003572C2" w:rsidRPr="00CC4E2C" w:rsidRDefault="003572C2" w:rsidP="003572C2">
      <w:pPr>
        <w:rPr>
          <w:sz w:val="24"/>
        </w:rPr>
      </w:pPr>
    </w:p>
    <w:p w:rsidR="003572C2" w:rsidRPr="00CC4E2C" w:rsidRDefault="003572C2" w:rsidP="003572C2">
      <w:pPr>
        <w:rPr>
          <w:sz w:val="24"/>
        </w:rPr>
      </w:pPr>
    </w:p>
    <w:p w:rsidR="00CC4E2C" w:rsidRPr="00CC4E2C" w:rsidRDefault="00CC4E2C" w:rsidP="003572C2">
      <w:pPr>
        <w:rPr>
          <w:sz w:val="24"/>
        </w:rPr>
      </w:pPr>
    </w:p>
    <w:p w:rsidR="003572C2" w:rsidRPr="00CC4E2C" w:rsidRDefault="003572C2" w:rsidP="003572C2">
      <w:pPr>
        <w:rPr>
          <w:b/>
          <w:sz w:val="32"/>
        </w:rPr>
      </w:pPr>
      <w:r w:rsidRPr="00CC4E2C">
        <w:rPr>
          <w:b/>
          <w:sz w:val="32"/>
        </w:rPr>
        <w:t>Vergnügungssteuererklärung</w:t>
      </w:r>
      <w:r w:rsidRPr="00384849">
        <w:rPr>
          <w:b/>
          <w:sz w:val="32"/>
          <w:szCs w:val="32"/>
        </w:rPr>
        <w:t xml:space="preserve"> </w:t>
      </w:r>
      <w:r w:rsidRPr="00C34DE2">
        <w:rPr>
          <w:b/>
          <w:sz w:val="32"/>
          <w:szCs w:val="32"/>
        </w:rPr>
        <w:t xml:space="preserve">für den Monat </w:t>
      </w:r>
      <w:hyperlink w:anchor="Monat" w:history="1">
        <w:r w:rsidR="00C34DE2" w:rsidRPr="00C34DE2">
          <w:rPr>
            <w:b/>
            <w:sz w:val="32"/>
            <w:szCs w:val="32"/>
          </w:rPr>
          <w:fldChar w:fldCharType="begin"/>
        </w:r>
        <w:r w:rsidR="00C34DE2" w:rsidRPr="00C34DE2">
          <w:rPr>
            <w:b/>
            <w:sz w:val="32"/>
            <w:szCs w:val="32"/>
          </w:rPr>
          <w:instrText xml:space="preserve"> if </w:instrText>
        </w:r>
        <w:r w:rsidR="00C34DE2" w:rsidRPr="00C34DE2">
          <w:rPr>
            <w:b/>
            <w:sz w:val="32"/>
            <w:szCs w:val="32"/>
          </w:rPr>
          <w:fldChar w:fldCharType="begin"/>
        </w:r>
        <w:r w:rsidR="00C34DE2" w:rsidRPr="00C34DE2">
          <w:rPr>
            <w:b/>
            <w:sz w:val="32"/>
            <w:szCs w:val="32"/>
          </w:rPr>
          <w:instrText xml:space="preserve"> ref Monat  \* MERGEFORMAT </w:instrText>
        </w:r>
        <w:r w:rsidR="00C34DE2" w:rsidRPr="00C34DE2">
          <w:rPr>
            <w:b/>
            <w:sz w:val="32"/>
            <w:szCs w:val="32"/>
          </w:rPr>
          <w:fldChar w:fldCharType="separate"/>
        </w:r>
        <w:r w:rsidR="00287857" w:rsidRPr="00287857">
          <w:rPr>
            <w:b/>
            <w:sz w:val="32"/>
            <w:szCs w:val="32"/>
          </w:rPr>
          <w:instrText>_</w:instrText>
        </w:r>
        <w:r w:rsidR="00287857">
          <w:instrText>________</w:instrText>
        </w:r>
        <w:r w:rsidR="00C34DE2" w:rsidRPr="00C34DE2">
          <w:rPr>
            <w:b/>
            <w:sz w:val="32"/>
            <w:szCs w:val="32"/>
          </w:rPr>
          <w:fldChar w:fldCharType="end"/>
        </w:r>
        <w:r w:rsidR="00C34DE2" w:rsidRPr="00C34DE2">
          <w:rPr>
            <w:b/>
            <w:sz w:val="32"/>
            <w:szCs w:val="32"/>
          </w:rPr>
          <w:instrText xml:space="preserve"> = "_________""_________""</w:instrText>
        </w:r>
        <w:r w:rsidR="00C34DE2" w:rsidRPr="00C34DE2">
          <w:rPr>
            <w:b/>
            <w:sz w:val="32"/>
            <w:szCs w:val="32"/>
          </w:rPr>
          <w:fldChar w:fldCharType="begin"/>
        </w:r>
        <w:r w:rsidR="00C34DE2" w:rsidRPr="00C34DE2">
          <w:rPr>
            <w:b/>
            <w:sz w:val="32"/>
            <w:szCs w:val="32"/>
          </w:rPr>
          <w:instrText xml:space="preserve"> REF  Monat  \* MERGEFORMAT </w:instrText>
        </w:r>
        <w:r w:rsidR="00C34DE2" w:rsidRPr="00C34DE2">
          <w:rPr>
            <w:b/>
            <w:sz w:val="32"/>
            <w:szCs w:val="32"/>
          </w:rPr>
          <w:fldChar w:fldCharType="separate"/>
        </w:r>
        <w:r w:rsidR="00287857" w:rsidRPr="00287857">
          <w:rPr>
            <w:b/>
            <w:sz w:val="32"/>
            <w:szCs w:val="32"/>
          </w:rPr>
          <w:instrText>Januar</w:instrText>
        </w:r>
        <w:r w:rsidR="00C34DE2" w:rsidRPr="00C34DE2">
          <w:rPr>
            <w:b/>
            <w:sz w:val="32"/>
            <w:szCs w:val="32"/>
          </w:rPr>
          <w:fldChar w:fldCharType="end"/>
        </w:r>
        <w:r w:rsidR="00C34DE2" w:rsidRPr="00C34DE2">
          <w:rPr>
            <w:b/>
            <w:sz w:val="32"/>
            <w:szCs w:val="32"/>
          </w:rPr>
          <w:instrText xml:space="preserve">" </w:instrText>
        </w:r>
        <w:r w:rsidR="00C34DE2" w:rsidRPr="00C34DE2">
          <w:rPr>
            <w:b/>
            <w:sz w:val="32"/>
            <w:szCs w:val="32"/>
          </w:rPr>
          <w:fldChar w:fldCharType="separate"/>
        </w:r>
        <w:r w:rsidR="00287857" w:rsidRPr="00C34DE2">
          <w:rPr>
            <w:b/>
            <w:noProof/>
            <w:sz w:val="32"/>
            <w:szCs w:val="32"/>
          </w:rPr>
          <w:t>_________</w:t>
        </w:r>
        <w:r w:rsidR="00C34DE2" w:rsidRPr="00C34DE2">
          <w:rPr>
            <w:b/>
            <w:sz w:val="32"/>
            <w:szCs w:val="32"/>
          </w:rPr>
          <w:fldChar w:fldCharType="end"/>
        </w:r>
        <w:r w:rsidR="00C34DE2" w:rsidRPr="00C34DE2">
          <w:rPr>
            <w:b/>
            <w:sz w:val="32"/>
            <w:szCs w:val="32"/>
          </w:rPr>
          <w:t xml:space="preserve"> 20</w:t>
        </w:r>
        <w:r w:rsidR="00C34DE2" w:rsidRPr="00C34DE2">
          <w:rPr>
            <w:b/>
            <w:sz w:val="32"/>
            <w:szCs w:val="32"/>
          </w:rPr>
          <w:fldChar w:fldCharType="begin"/>
        </w:r>
        <w:r w:rsidR="00C34DE2" w:rsidRPr="00C34DE2">
          <w:rPr>
            <w:b/>
            <w:sz w:val="32"/>
            <w:szCs w:val="32"/>
          </w:rPr>
          <w:instrText xml:space="preserve"> if </w:instrText>
        </w:r>
        <w:r w:rsidR="00C34DE2" w:rsidRPr="00C34DE2">
          <w:rPr>
            <w:b/>
            <w:sz w:val="32"/>
            <w:szCs w:val="32"/>
          </w:rPr>
          <w:fldChar w:fldCharType="begin"/>
        </w:r>
        <w:r w:rsidR="00C34DE2" w:rsidRPr="00C34DE2">
          <w:rPr>
            <w:b/>
            <w:sz w:val="32"/>
            <w:szCs w:val="32"/>
          </w:rPr>
          <w:instrText xml:space="preserve"> ref Jahr  \* MERGEFORMAT </w:instrText>
        </w:r>
        <w:r w:rsidR="00C34DE2" w:rsidRPr="00C34DE2">
          <w:rPr>
            <w:b/>
            <w:sz w:val="32"/>
            <w:szCs w:val="32"/>
          </w:rPr>
          <w:fldChar w:fldCharType="separate"/>
        </w:r>
        <w:r w:rsidR="00287857" w:rsidRPr="00287857">
          <w:rPr>
            <w:b/>
            <w:sz w:val="32"/>
            <w:szCs w:val="32"/>
          </w:rPr>
          <w:instrText>_</w:instrText>
        </w:r>
        <w:r w:rsidR="00287857">
          <w:instrText>_</w:instrText>
        </w:r>
        <w:r w:rsidR="00C34DE2" w:rsidRPr="00C34DE2">
          <w:rPr>
            <w:b/>
            <w:sz w:val="32"/>
            <w:szCs w:val="32"/>
          </w:rPr>
          <w:fldChar w:fldCharType="end"/>
        </w:r>
        <w:r w:rsidR="00C34DE2" w:rsidRPr="00C34DE2">
          <w:rPr>
            <w:b/>
            <w:sz w:val="32"/>
            <w:szCs w:val="32"/>
          </w:rPr>
          <w:instrText xml:space="preserve"> = "__""__""</w:instrText>
        </w:r>
        <w:r w:rsidR="00C34DE2" w:rsidRPr="00C34DE2">
          <w:rPr>
            <w:b/>
            <w:sz w:val="32"/>
            <w:szCs w:val="32"/>
          </w:rPr>
          <w:fldChar w:fldCharType="begin"/>
        </w:r>
        <w:r w:rsidR="00C34DE2" w:rsidRPr="00C34DE2">
          <w:rPr>
            <w:b/>
            <w:sz w:val="32"/>
            <w:szCs w:val="32"/>
          </w:rPr>
          <w:instrText xml:space="preserve"> ref Jahr  \* MERGEFORMAT </w:instrText>
        </w:r>
        <w:r w:rsidR="00C34DE2" w:rsidRPr="00C34DE2">
          <w:rPr>
            <w:b/>
            <w:sz w:val="32"/>
            <w:szCs w:val="32"/>
          </w:rPr>
          <w:fldChar w:fldCharType="separate"/>
        </w:r>
        <w:r w:rsidR="00287857" w:rsidRPr="00287857">
          <w:rPr>
            <w:b/>
            <w:sz w:val="32"/>
            <w:szCs w:val="32"/>
          </w:rPr>
          <w:instrText>22</w:instrText>
        </w:r>
        <w:r w:rsidR="00C34DE2" w:rsidRPr="00C34DE2">
          <w:rPr>
            <w:b/>
            <w:sz w:val="32"/>
            <w:szCs w:val="32"/>
          </w:rPr>
          <w:fldChar w:fldCharType="end"/>
        </w:r>
        <w:r w:rsidR="00C34DE2" w:rsidRPr="00C34DE2">
          <w:rPr>
            <w:b/>
            <w:sz w:val="32"/>
            <w:szCs w:val="32"/>
          </w:rPr>
          <w:instrText xml:space="preserve">" </w:instrText>
        </w:r>
        <w:r w:rsidR="00C34DE2" w:rsidRPr="00C34DE2">
          <w:rPr>
            <w:b/>
            <w:sz w:val="32"/>
            <w:szCs w:val="32"/>
          </w:rPr>
          <w:fldChar w:fldCharType="separate"/>
        </w:r>
        <w:r w:rsidR="00287857" w:rsidRPr="00C34DE2">
          <w:rPr>
            <w:b/>
            <w:noProof/>
            <w:sz w:val="32"/>
            <w:szCs w:val="32"/>
          </w:rPr>
          <w:t>__</w:t>
        </w:r>
        <w:r w:rsidR="00C34DE2" w:rsidRPr="00C34DE2">
          <w:rPr>
            <w:b/>
            <w:sz w:val="32"/>
            <w:szCs w:val="32"/>
          </w:rPr>
          <w:fldChar w:fldCharType="end"/>
        </w:r>
      </w:hyperlink>
    </w:p>
    <w:p w:rsidR="003572C2" w:rsidRPr="000223A1" w:rsidRDefault="000223A1" w:rsidP="003572C2">
      <w:pPr>
        <w:rPr>
          <w:b/>
          <w:sz w:val="24"/>
        </w:rPr>
      </w:pPr>
      <w:r>
        <w:rPr>
          <w:b/>
          <w:sz w:val="24"/>
        </w:rPr>
        <w:t xml:space="preserve">hier: </w:t>
      </w:r>
      <w:r w:rsidR="00EB00D8" w:rsidRPr="005C1887">
        <w:rPr>
          <w:b/>
          <w:sz w:val="24"/>
        </w:rPr>
        <w:t>Betriebsstätte</w:t>
      </w:r>
      <w:r w:rsidR="0055408E">
        <w:rPr>
          <w:b/>
          <w:sz w:val="24"/>
        </w:rPr>
        <w:t>:</w:t>
      </w:r>
      <w:r w:rsidR="00EB00D8" w:rsidRPr="005C1887">
        <w:rPr>
          <w:b/>
          <w:sz w:val="24"/>
        </w:rPr>
        <w:t xml:space="preserve"> </w:t>
      </w:r>
      <w:hyperlink w:anchor="Betrieb" w:history="1">
        <w:r w:rsidR="0055408E" w:rsidRPr="00C34DE2">
          <w:rPr>
            <w:b/>
            <w:sz w:val="24"/>
          </w:rPr>
          <w:fldChar w:fldCharType="begin"/>
        </w:r>
        <w:r w:rsidR="0055408E" w:rsidRPr="00C34DE2">
          <w:rPr>
            <w:b/>
            <w:sz w:val="24"/>
          </w:rPr>
          <w:instrText xml:space="preserve"> if </w:instrText>
        </w:r>
        <w:r w:rsidR="0055408E" w:rsidRPr="00C34DE2">
          <w:rPr>
            <w:b/>
            <w:sz w:val="24"/>
          </w:rPr>
          <w:fldChar w:fldCharType="begin"/>
        </w:r>
        <w:r w:rsidR="0055408E" w:rsidRPr="00C34DE2">
          <w:rPr>
            <w:b/>
            <w:sz w:val="24"/>
          </w:rPr>
          <w:instrText xml:space="preserve"> ref Betrieb </w:instrText>
        </w:r>
        <w:r w:rsidR="00C34DE2" w:rsidRPr="00C34DE2">
          <w:rPr>
            <w:b/>
            <w:sz w:val="24"/>
          </w:rPr>
          <w:instrText xml:space="preserve"> \* MERGEFORMAT </w:instrText>
        </w:r>
        <w:r w:rsidR="0055408E" w:rsidRPr="00C34DE2">
          <w:rPr>
            <w:b/>
            <w:sz w:val="24"/>
          </w:rPr>
          <w:fldChar w:fldCharType="separate"/>
        </w:r>
        <w:r w:rsidR="00287857" w:rsidRPr="00287857">
          <w:rPr>
            <w:b/>
            <w:sz w:val="24"/>
          </w:rPr>
          <w:instrText>__________________________</w:instrText>
        </w:r>
        <w:r w:rsidR="00287857">
          <w:rPr>
            <w:b/>
            <w:noProof/>
            <w:sz w:val="22"/>
          </w:rPr>
          <w:instrText>_</w:instrText>
        </w:r>
        <w:r w:rsidR="0055408E" w:rsidRPr="00C34DE2">
          <w:rPr>
            <w:b/>
            <w:sz w:val="24"/>
          </w:rPr>
          <w:fldChar w:fldCharType="end"/>
        </w:r>
        <w:r w:rsidR="0055408E" w:rsidRPr="00C34DE2">
          <w:rPr>
            <w:b/>
            <w:sz w:val="24"/>
          </w:rPr>
          <w:instrText xml:space="preserve"> = "___________________________""___________________________""</w:instrText>
        </w:r>
        <w:r w:rsidR="00EB00D8" w:rsidRPr="00C34DE2">
          <w:rPr>
            <w:b/>
            <w:sz w:val="24"/>
          </w:rPr>
          <w:fldChar w:fldCharType="begin"/>
        </w:r>
        <w:r w:rsidR="00EB00D8" w:rsidRPr="00C34DE2">
          <w:rPr>
            <w:b/>
            <w:sz w:val="24"/>
          </w:rPr>
          <w:instrText xml:space="preserve"> Ref Betrieb </w:instrText>
        </w:r>
        <w:r w:rsidRPr="00C34DE2">
          <w:rPr>
            <w:b/>
            <w:sz w:val="24"/>
          </w:rPr>
          <w:instrText xml:space="preserve"> </w:instrText>
        </w:r>
        <w:r w:rsidR="005C1887" w:rsidRPr="00C34DE2">
          <w:rPr>
            <w:b/>
            <w:sz w:val="24"/>
          </w:rPr>
          <w:instrText>\</w:instrText>
        </w:r>
        <w:r w:rsidRPr="00C34DE2">
          <w:rPr>
            <w:b/>
            <w:sz w:val="24"/>
          </w:rPr>
          <w:instrText xml:space="preserve">* MERGEFORMAT </w:instrText>
        </w:r>
        <w:r w:rsidR="00EB00D8" w:rsidRPr="00C34DE2">
          <w:rPr>
            <w:b/>
            <w:sz w:val="24"/>
          </w:rPr>
          <w:fldChar w:fldCharType="separate"/>
        </w:r>
        <w:r w:rsidR="00287857" w:rsidRPr="00287857">
          <w:rPr>
            <w:b/>
            <w:sz w:val="24"/>
          </w:rPr>
          <w:instrText>__________________________</w:instrText>
        </w:r>
        <w:r w:rsidR="00EB00D8" w:rsidRPr="00C34DE2">
          <w:rPr>
            <w:b/>
            <w:sz w:val="24"/>
          </w:rPr>
          <w:fldChar w:fldCharType="end"/>
        </w:r>
        <w:r w:rsidR="0055408E" w:rsidRPr="00C34DE2">
          <w:rPr>
            <w:b/>
            <w:sz w:val="24"/>
          </w:rPr>
          <w:instrText xml:space="preserve">" </w:instrText>
        </w:r>
        <w:r w:rsidR="0055408E" w:rsidRPr="00C34DE2">
          <w:rPr>
            <w:b/>
            <w:sz w:val="24"/>
          </w:rPr>
          <w:fldChar w:fldCharType="separate"/>
        </w:r>
        <w:r w:rsidR="00287857" w:rsidRPr="00C34DE2">
          <w:rPr>
            <w:b/>
            <w:noProof/>
            <w:sz w:val="24"/>
          </w:rPr>
          <w:t>___________________________</w:t>
        </w:r>
        <w:r w:rsidR="0055408E" w:rsidRPr="00C34DE2">
          <w:rPr>
            <w:b/>
            <w:sz w:val="24"/>
          </w:rPr>
          <w:fldChar w:fldCharType="end"/>
        </w:r>
      </w:hyperlink>
    </w:p>
    <w:p w:rsidR="003572C2" w:rsidRPr="00CC4E2C" w:rsidRDefault="003572C2" w:rsidP="003572C2">
      <w:pPr>
        <w:rPr>
          <w:sz w:val="24"/>
        </w:rPr>
      </w:pPr>
    </w:p>
    <w:p w:rsidR="003572C2" w:rsidRPr="00CC4E2C" w:rsidRDefault="003572C2" w:rsidP="003572C2">
      <w:pPr>
        <w:jc w:val="both"/>
        <w:rPr>
          <w:sz w:val="24"/>
        </w:rPr>
      </w:pPr>
      <w:r w:rsidRPr="00CC4E2C">
        <w:rPr>
          <w:sz w:val="24"/>
        </w:rPr>
        <w:t xml:space="preserve">zur </w:t>
      </w:r>
      <w:r w:rsidRPr="00CC4E2C">
        <w:rPr>
          <w:sz w:val="24"/>
          <w:u w:val="single"/>
        </w:rPr>
        <w:t>Besteuerung nach dem Einspielergebnis</w:t>
      </w:r>
      <w:r w:rsidRPr="00CC4E2C">
        <w:rPr>
          <w:sz w:val="24"/>
        </w:rPr>
        <w:t xml:space="preserve"> für die entgeltliche Benutzung von Spiel-, Geschicklichkeits- und Unterhaltungsapparaten, -geräten und -automaten </w:t>
      </w:r>
      <w:r w:rsidRPr="00CC4E2C">
        <w:rPr>
          <w:sz w:val="24"/>
          <w:u w:val="single"/>
        </w:rPr>
        <w:t>mit Gewinnmöglichkeit</w:t>
      </w:r>
      <w:r w:rsidRPr="00CC4E2C">
        <w:rPr>
          <w:sz w:val="24"/>
        </w:rPr>
        <w:t xml:space="preserve"> und manipulationssicheren Zählgeräten.</w:t>
      </w:r>
    </w:p>
    <w:p w:rsidR="003572C2" w:rsidRPr="00CC4E2C" w:rsidRDefault="003572C2" w:rsidP="003572C2">
      <w:pPr>
        <w:rPr>
          <w:sz w:val="24"/>
        </w:rPr>
      </w:pPr>
    </w:p>
    <w:p w:rsidR="003572C2" w:rsidRPr="00CC4E2C" w:rsidRDefault="003572C2" w:rsidP="003572C2">
      <w:pPr>
        <w:tabs>
          <w:tab w:val="decimal" w:pos="6521"/>
        </w:tabs>
        <w:rPr>
          <w:sz w:val="24"/>
        </w:rPr>
      </w:pPr>
    </w:p>
    <w:p w:rsidR="0005577D" w:rsidRDefault="003572C2" w:rsidP="00CC4E2C">
      <w:pPr>
        <w:tabs>
          <w:tab w:val="decimal" w:pos="8080"/>
        </w:tabs>
        <w:rPr>
          <w:sz w:val="24"/>
        </w:rPr>
      </w:pPr>
      <w:r w:rsidRPr="0005577D">
        <w:rPr>
          <w:sz w:val="24"/>
        </w:rPr>
        <w:t>Einspielergebnis</w:t>
      </w:r>
      <w:r w:rsidR="0005577D" w:rsidRPr="0005577D">
        <w:rPr>
          <w:sz w:val="24"/>
        </w:rPr>
        <w:t xml:space="preserve"> (zu versteuernder Betrag)</w:t>
      </w:r>
    </w:p>
    <w:p w:rsidR="003572C2" w:rsidRPr="0005577D" w:rsidRDefault="003572C2" w:rsidP="00CC4E2C">
      <w:pPr>
        <w:tabs>
          <w:tab w:val="decimal" w:pos="8080"/>
        </w:tabs>
        <w:rPr>
          <w:sz w:val="24"/>
        </w:rPr>
      </w:pPr>
      <w:r w:rsidRPr="0005577D">
        <w:rPr>
          <w:sz w:val="24"/>
        </w:rPr>
        <w:t>nach der beiliegenden Aufstellung insgesamt:</w:t>
      </w:r>
      <w:r w:rsidRPr="0005577D">
        <w:rPr>
          <w:sz w:val="24"/>
        </w:rPr>
        <w:tab/>
      </w:r>
      <w:r w:rsidRPr="0005577D">
        <w:rPr>
          <w:sz w:val="24"/>
        </w:rPr>
        <w:fldChar w:fldCharType="begin"/>
      </w:r>
      <w:r w:rsidRPr="0005577D">
        <w:rPr>
          <w:sz w:val="24"/>
        </w:rPr>
        <w:instrText xml:space="preserve"> ref Einspielergebnis \# "#.##0,00 €;(#.##0,00 €)"  \* MERGEFORMAT </w:instrText>
      </w:r>
      <w:r w:rsidRPr="0005577D">
        <w:rPr>
          <w:sz w:val="24"/>
        </w:rPr>
        <w:fldChar w:fldCharType="separate"/>
      </w:r>
      <w:r w:rsidR="00287857">
        <w:rPr>
          <w:sz w:val="24"/>
        </w:rPr>
        <w:t xml:space="preserve">   0,00</w:t>
      </w:r>
      <w:r w:rsidR="00287857" w:rsidRPr="0005577D">
        <w:rPr>
          <w:sz w:val="24"/>
        </w:rPr>
        <w:t xml:space="preserve"> €</w:t>
      </w:r>
      <w:r w:rsidRPr="0005577D">
        <w:rPr>
          <w:sz w:val="24"/>
        </w:rPr>
        <w:fldChar w:fldCharType="end"/>
      </w:r>
    </w:p>
    <w:p w:rsidR="003572C2" w:rsidRPr="0005577D" w:rsidRDefault="0005577D" w:rsidP="0005577D">
      <w:pPr>
        <w:tabs>
          <w:tab w:val="decimal" w:pos="8080"/>
        </w:tabs>
        <w:spacing w:after="120"/>
        <w:rPr>
          <w:b/>
          <w:sz w:val="24"/>
        </w:rPr>
      </w:pPr>
      <w:r>
        <w:rPr>
          <w:sz w:val="24"/>
        </w:rPr>
        <w:br/>
      </w:r>
      <w:r w:rsidR="003572C2" w:rsidRPr="0005577D">
        <w:rPr>
          <w:sz w:val="24"/>
        </w:rPr>
        <w:t>x Steuersatz</w:t>
      </w:r>
      <w:r w:rsidR="003572C2" w:rsidRPr="0005577D">
        <w:rPr>
          <w:sz w:val="24"/>
        </w:rPr>
        <w:tab/>
      </w:r>
      <w:r w:rsidR="00955EF0" w:rsidRPr="0005577D">
        <w:rPr>
          <w:sz w:val="24"/>
        </w:rPr>
        <w:t>7,5</w:t>
      </w:r>
      <w:r>
        <w:rPr>
          <w:sz w:val="24"/>
        </w:rPr>
        <w:t>0</w:t>
      </w:r>
      <w:r w:rsidR="003572C2" w:rsidRPr="0005577D">
        <w:rPr>
          <w:sz w:val="24"/>
        </w:rPr>
        <w:t xml:space="preserve"> %</w:t>
      </w:r>
      <w:r>
        <w:rPr>
          <w:sz w:val="24"/>
        </w:rPr>
        <w:br/>
      </w:r>
      <w:r>
        <w:rPr>
          <w:sz w:val="24"/>
        </w:rPr>
        <w:br/>
      </w:r>
      <w:r w:rsidR="003572C2" w:rsidRPr="0005577D">
        <w:rPr>
          <w:b/>
          <w:sz w:val="24"/>
        </w:rPr>
        <w:t xml:space="preserve">= Vergnügungssteuer für den </w:t>
      </w:r>
      <w:r w:rsidR="003572C2" w:rsidRPr="00C34DE2">
        <w:rPr>
          <w:b/>
          <w:sz w:val="24"/>
        </w:rPr>
        <w:t xml:space="preserve">Monat </w:t>
      </w:r>
      <w:hyperlink w:anchor="Monat" w:history="1">
        <w:r w:rsidR="00F4377F" w:rsidRPr="00C34DE2">
          <w:rPr>
            <w:b/>
            <w:sz w:val="24"/>
          </w:rPr>
          <w:fldChar w:fldCharType="begin"/>
        </w:r>
        <w:r w:rsidR="00F4377F" w:rsidRPr="00C34DE2">
          <w:rPr>
            <w:b/>
            <w:sz w:val="24"/>
          </w:rPr>
          <w:instrText xml:space="preserve"> if </w:instrText>
        </w:r>
        <w:r w:rsidR="00F4377F" w:rsidRPr="00C34DE2">
          <w:rPr>
            <w:b/>
            <w:sz w:val="24"/>
          </w:rPr>
          <w:fldChar w:fldCharType="begin"/>
        </w:r>
        <w:r w:rsidR="00F4377F" w:rsidRPr="00C34DE2">
          <w:rPr>
            <w:b/>
            <w:sz w:val="24"/>
          </w:rPr>
          <w:instrText xml:space="preserve"> ref Monat  \* MERGEFORMAT </w:instrText>
        </w:r>
        <w:r w:rsidR="00F4377F" w:rsidRPr="00C34DE2">
          <w:rPr>
            <w:b/>
            <w:sz w:val="24"/>
          </w:rPr>
          <w:fldChar w:fldCharType="separate"/>
        </w:r>
        <w:r w:rsidR="00287857" w:rsidRPr="00287857">
          <w:rPr>
            <w:b/>
            <w:sz w:val="24"/>
          </w:rPr>
          <w:instrText>_</w:instrText>
        </w:r>
        <w:r w:rsidR="00287857">
          <w:instrText>________</w:instrText>
        </w:r>
        <w:r w:rsidR="00F4377F" w:rsidRPr="00C34DE2">
          <w:rPr>
            <w:b/>
            <w:sz w:val="24"/>
          </w:rPr>
          <w:fldChar w:fldCharType="end"/>
        </w:r>
        <w:r w:rsidR="00F4377F" w:rsidRPr="00C34DE2">
          <w:rPr>
            <w:b/>
            <w:sz w:val="24"/>
          </w:rPr>
          <w:instrText xml:space="preserve"> = "_________""_________""</w:instrText>
        </w:r>
        <w:r w:rsidR="00F4377F" w:rsidRPr="00C34DE2">
          <w:rPr>
            <w:b/>
            <w:sz w:val="24"/>
          </w:rPr>
          <w:fldChar w:fldCharType="begin"/>
        </w:r>
        <w:r w:rsidR="00F4377F" w:rsidRPr="00C34DE2">
          <w:rPr>
            <w:b/>
            <w:sz w:val="24"/>
          </w:rPr>
          <w:instrText xml:space="preserve"> REF  Monat  \* MERGEFORMAT </w:instrText>
        </w:r>
        <w:r w:rsidR="00F4377F" w:rsidRPr="00C34DE2">
          <w:rPr>
            <w:b/>
            <w:sz w:val="24"/>
          </w:rPr>
          <w:fldChar w:fldCharType="separate"/>
        </w:r>
        <w:r w:rsidR="00287857" w:rsidRPr="00287857">
          <w:rPr>
            <w:b/>
            <w:sz w:val="24"/>
          </w:rPr>
          <w:instrText>Januar</w:instrText>
        </w:r>
        <w:r w:rsidR="00F4377F" w:rsidRPr="00C34DE2">
          <w:rPr>
            <w:b/>
            <w:sz w:val="24"/>
          </w:rPr>
          <w:fldChar w:fldCharType="end"/>
        </w:r>
        <w:r w:rsidR="00F4377F" w:rsidRPr="00C34DE2">
          <w:rPr>
            <w:b/>
            <w:sz w:val="24"/>
          </w:rPr>
          <w:instrText xml:space="preserve">" </w:instrText>
        </w:r>
        <w:r w:rsidR="00F4377F" w:rsidRPr="00C34DE2">
          <w:rPr>
            <w:b/>
            <w:sz w:val="24"/>
          </w:rPr>
          <w:fldChar w:fldCharType="separate"/>
        </w:r>
        <w:r w:rsidR="00287857" w:rsidRPr="00C34DE2">
          <w:rPr>
            <w:b/>
            <w:noProof/>
            <w:sz w:val="24"/>
          </w:rPr>
          <w:t>_________</w:t>
        </w:r>
        <w:r w:rsidR="00F4377F" w:rsidRPr="00C34DE2">
          <w:rPr>
            <w:b/>
            <w:sz w:val="24"/>
          </w:rPr>
          <w:fldChar w:fldCharType="end"/>
        </w:r>
        <w:r w:rsidR="00F4377F" w:rsidRPr="00C34DE2">
          <w:rPr>
            <w:b/>
            <w:sz w:val="24"/>
          </w:rPr>
          <w:t xml:space="preserve"> 20</w:t>
        </w:r>
        <w:r w:rsidR="00F4377F" w:rsidRPr="00C34DE2">
          <w:rPr>
            <w:b/>
            <w:sz w:val="24"/>
          </w:rPr>
          <w:fldChar w:fldCharType="begin"/>
        </w:r>
        <w:r w:rsidR="00F4377F" w:rsidRPr="00C34DE2">
          <w:rPr>
            <w:b/>
            <w:sz w:val="24"/>
          </w:rPr>
          <w:instrText xml:space="preserve"> if </w:instrText>
        </w:r>
        <w:r w:rsidR="00F4377F" w:rsidRPr="00C34DE2">
          <w:rPr>
            <w:b/>
            <w:sz w:val="24"/>
          </w:rPr>
          <w:fldChar w:fldCharType="begin"/>
        </w:r>
        <w:r w:rsidR="00F4377F" w:rsidRPr="00C34DE2">
          <w:rPr>
            <w:b/>
            <w:sz w:val="24"/>
          </w:rPr>
          <w:instrText xml:space="preserve"> ref Jahr  \* MERGEFORMAT </w:instrText>
        </w:r>
        <w:r w:rsidR="00F4377F" w:rsidRPr="00C34DE2">
          <w:rPr>
            <w:b/>
            <w:sz w:val="24"/>
          </w:rPr>
          <w:fldChar w:fldCharType="separate"/>
        </w:r>
        <w:r w:rsidR="00287857" w:rsidRPr="00287857">
          <w:rPr>
            <w:b/>
            <w:sz w:val="24"/>
          </w:rPr>
          <w:instrText>_</w:instrText>
        </w:r>
        <w:r w:rsidR="00287857">
          <w:instrText>_</w:instrText>
        </w:r>
        <w:r w:rsidR="00F4377F" w:rsidRPr="00C34DE2">
          <w:rPr>
            <w:b/>
            <w:sz w:val="24"/>
          </w:rPr>
          <w:fldChar w:fldCharType="end"/>
        </w:r>
        <w:r w:rsidR="00F4377F" w:rsidRPr="00C34DE2">
          <w:rPr>
            <w:b/>
            <w:sz w:val="24"/>
          </w:rPr>
          <w:instrText xml:space="preserve"> = "__""_</w:instrText>
        </w:r>
        <w:r w:rsidR="0055408E" w:rsidRPr="00C34DE2">
          <w:rPr>
            <w:b/>
            <w:sz w:val="24"/>
          </w:rPr>
          <w:instrText>__</w:instrText>
        </w:r>
        <w:r w:rsidR="00F4377F" w:rsidRPr="00C34DE2">
          <w:rPr>
            <w:b/>
            <w:sz w:val="24"/>
          </w:rPr>
          <w:instrText>_""</w:instrText>
        </w:r>
        <w:r w:rsidR="00F4377F" w:rsidRPr="00C34DE2">
          <w:rPr>
            <w:b/>
            <w:sz w:val="24"/>
          </w:rPr>
          <w:fldChar w:fldCharType="begin"/>
        </w:r>
        <w:r w:rsidR="00F4377F" w:rsidRPr="00C34DE2">
          <w:rPr>
            <w:b/>
            <w:sz w:val="24"/>
          </w:rPr>
          <w:instrText xml:space="preserve"> ref Jahr  \* MERGEFORMAT </w:instrText>
        </w:r>
        <w:r w:rsidR="00F4377F" w:rsidRPr="00C34DE2">
          <w:rPr>
            <w:b/>
            <w:sz w:val="24"/>
          </w:rPr>
          <w:fldChar w:fldCharType="separate"/>
        </w:r>
        <w:r w:rsidR="00287857" w:rsidRPr="00287857">
          <w:rPr>
            <w:b/>
            <w:sz w:val="24"/>
          </w:rPr>
          <w:instrText>22</w:instrText>
        </w:r>
        <w:r w:rsidR="00F4377F" w:rsidRPr="00C34DE2">
          <w:rPr>
            <w:b/>
            <w:sz w:val="24"/>
          </w:rPr>
          <w:fldChar w:fldCharType="end"/>
        </w:r>
        <w:r w:rsidR="00F4377F" w:rsidRPr="00C34DE2">
          <w:rPr>
            <w:b/>
            <w:sz w:val="24"/>
          </w:rPr>
          <w:instrText xml:space="preserve">" </w:instrText>
        </w:r>
        <w:r w:rsidR="00F4377F" w:rsidRPr="00C34DE2">
          <w:rPr>
            <w:b/>
            <w:sz w:val="24"/>
          </w:rPr>
          <w:fldChar w:fldCharType="separate"/>
        </w:r>
        <w:r w:rsidR="00287857" w:rsidRPr="00C34DE2">
          <w:rPr>
            <w:b/>
            <w:noProof/>
            <w:sz w:val="24"/>
          </w:rPr>
          <w:t>____</w:t>
        </w:r>
        <w:r w:rsidR="00F4377F" w:rsidRPr="00C34DE2">
          <w:rPr>
            <w:b/>
            <w:sz w:val="24"/>
          </w:rPr>
          <w:fldChar w:fldCharType="end"/>
        </w:r>
      </w:hyperlink>
      <w:r w:rsidR="003572C2" w:rsidRPr="0005577D">
        <w:rPr>
          <w:b/>
          <w:sz w:val="24"/>
        </w:rPr>
        <w:tab/>
      </w:r>
      <w:r w:rsidR="003572C2" w:rsidRPr="0005577D">
        <w:rPr>
          <w:b/>
          <w:sz w:val="24"/>
        </w:rPr>
        <w:fldChar w:fldCharType="begin"/>
      </w:r>
      <w:r w:rsidR="003572C2" w:rsidRPr="0005577D">
        <w:rPr>
          <w:b/>
          <w:sz w:val="24"/>
        </w:rPr>
        <w:instrText xml:space="preserve"> =Einspielergebnis*0,</w:instrText>
      </w:r>
      <w:r w:rsidR="00955EF0" w:rsidRPr="0005577D">
        <w:rPr>
          <w:b/>
          <w:sz w:val="24"/>
        </w:rPr>
        <w:instrText>075</w:instrText>
      </w:r>
      <w:r w:rsidR="003572C2" w:rsidRPr="0005577D">
        <w:rPr>
          <w:b/>
          <w:sz w:val="24"/>
        </w:rPr>
        <w:instrText xml:space="preserve"> \# "#.##0,00 €;(#.##0,00 €)" </w:instrText>
      </w:r>
      <w:r w:rsidR="003572C2" w:rsidRPr="0005577D">
        <w:rPr>
          <w:b/>
          <w:sz w:val="24"/>
        </w:rPr>
        <w:fldChar w:fldCharType="separate"/>
      </w:r>
      <w:r w:rsidR="00287857">
        <w:rPr>
          <w:b/>
          <w:noProof/>
          <w:sz w:val="24"/>
        </w:rPr>
        <w:t xml:space="preserve">   0,00</w:t>
      </w:r>
      <w:r w:rsidR="00287857" w:rsidRPr="0005577D">
        <w:rPr>
          <w:b/>
          <w:noProof/>
          <w:sz w:val="24"/>
        </w:rPr>
        <w:t xml:space="preserve"> €</w:t>
      </w:r>
      <w:r w:rsidR="003572C2" w:rsidRPr="0005577D">
        <w:rPr>
          <w:b/>
          <w:sz w:val="24"/>
        </w:rPr>
        <w:fldChar w:fldCharType="end"/>
      </w:r>
    </w:p>
    <w:p w:rsidR="0005577D" w:rsidRDefault="0005577D" w:rsidP="003572C2">
      <w:pPr>
        <w:tabs>
          <w:tab w:val="decimal" w:pos="6521"/>
        </w:tabs>
        <w:rPr>
          <w:b/>
          <w:sz w:val="24"/>
        </w:rPr>
      </w:pPr>
    </w:p>
    <w:p w:rsidR="00CC4E2C" w:rsidRPr="00CC4E2C" w:rsidRDefault="00CC4E2C" w:rsidP="003572C2">
      <w:pPr>
        <w:tabs>
          <w:tab w:val="decimal" w:pos="6521"/>
        </w:tabs>
        <w:rPr>
          <w:b/>
          <w:sz w:val="24"/>
        </w:rPr>
      </w:pPr>
    </w:p>
    <w:p w:rsidR="003572C2" w:rsidRPr="00CC4E2C" w:rsidRDefault="003572C2" w:rsidP="00EB00D8">
      <w:pPr>
        <w:tabs>
          <w:tab w:val="left" w:pos="5529"/>
        </w:tabs>
        <w:rPr>
          <w:sz w:val="24"/>
        </w:rPr>
      </w:pPr>
      <w:r w:rsidRPr="00CC4E2C">
        <w:rPr>
          <w:sz w:val="24"/>
        </w:rPr>
        <w:fldChar w:fldCharType="begin">
          <w:ffData>
            <w:name w:val="Text1"/>
            <w:enabled/>
            <w:calcOnExit w:val="0"/>
            <w:textInput>
              <w:default w:val="______________________________"/>
            </w:textInput>
          </w:ffData>
        </w:fldChar>
      </w:r>
      <w:r w:rsidRPr="00CC4E2C">
        <w:rPr>
          <w:sz w:val="24"/>
        </w:rPr>
        <w:instrText xml:space="preserve"> FORMTEXT </w:instrText>
      </w:r>
      <w:r w:rsidRPr="00CC4E2C">
        <w:rPr>
          <w:sz w:val="24"/>
        </w:rPr>
      </w:r>
      <w:r w:rsidRPr="00CC4E2C">
        <w:rPr>
          <w:sz w:val="24"/>
        </w:rPr>
        <w:fldChar w:fldCharType="separate"/>
      </w:r>
      <w:r w:rsidR="000B03C7">
        <w:rPr>
          <w:noProof/>
          <w:sz w:val="24"/>
        </w:rPr>
        <w:t>______________________________</w:t>
      </w:r>
      <w:r w:rsidRPr="00CC4E2C">
        <w:rPr>
          <w:sz w:val="24"/>
        </w:rPr>
        <w:fldChar w:fldCharType="end"/>
      </w:r>
      <w:r w:rsidR="00CC4E2C">
        <w:rPr>
          <w:sz w:val="24"/>
        </w:rPr>
        <w:tab/>
      </w:r>
      <w:r w:rsidR="00CC4E2C" w:rsidRPr="00CC4E2C">
        <w:rPr>
          <w:sz w:val="24"/>
        </w:rPr>
        <w:t>______________________________</w:t>
      </w:r>
    </w:p>
    <w:p w:rsidR="003572C2" w:rsidRPr="00CC4E2C" w:rsidRDefault="003572C2" w:rsidP="00EB00D8">
      <w:pPr>
        <w:tabs>
          <w:tab w:val="left" w:pos="5529"/>
        </w:tabs>
        <w:rPr>
          <w:sz w:val="24"/>
          <w:vertAlign w:val="superscript"/>
        </w:rPr>
      </w:pPr>
      <w:r w:rsidRPr="00CC4E2C">
        <w:rPr>
          <w:sz w:val="24"/>
          <w:vertAlign w:val="superscript"/>
        </w:rPr>
        <w:t>Ort, Datum</w:t>
      </w:r>
      <w:r w:rsidR="00CC4E2C">
        <w:rPr>
          <w:sz w:val="24"/>
          <w:vertAlign w:val="superscript"/>
        </w:rPr>
        <w:tab/>
      </w:r>
      <w:r w:rsidR="00EB00D8">
        <w:rPr>
          <w:sz w:val="24"/>
          <w:vertAlign w:val="superscript"/>
        </w:rPr>
        <w:t xml:space="preserve">Stempel, </w:t>
      </w:r>
      <w:r w:rsidR="00CC4E2C">
        <w:rPr>
          <w:sz w:val="24"/>
          <w:vertAlign w:val="superscript"/>
        </w:rPr>
        <w:t>Unterschrift</w:t>
      </w:r>
    </w:p>
    <w:p w:rsidR="00CC4E2C" w:rsidRPr="00CC4E2C" w:rsidRDefault="00CC4E2C" w:rsidP="000B03C7">
      <w:pPr>
        <w:tabs>
          <w:tab w:val="decimal" w:pos="6521"/>
        </w:tabs>
        <w:rPr>
          <w:b/>
          <w:sz w:val="24"/>
        </w:rPr>
      </w:pPr>
    </w:p>
    <w:p w:rsidR="00A44756" w:rsidRPr="00CC4E2C" w:rsidRDefault="00B0434D" w:rsidP="00A44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jc w:val="both"/>
        <w:rPr>
          <w:sz w:val="24"/>
          <w:szCs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40AA4C" wp14:editId="57D21C38">
                <wp:simplePos x="0" y="0"/>
                <wp:positionH relativeFrom="column">
                  <wp:posOffset>-393700</wp:posOffset>
                </wp:positionH>
                <wp:positionV relativeFrom="paragraph">
                  <wp:posOffset>172389</wp:posOffset>
                </wp:positionV>
                <wp:extent cx="262255" cy="2453640"/>
                <wp:effectExtent l="0" t="0" r="4445" b="381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55" cy="2453640"/>
                          <a:chOff x="0" y="0"/>
                          <a:chExt cx="262721" cy="2454071"/>
                        </a:xfrm>
                      </wpg:grpSpPr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92039" y="1013460"/>
                            <a:ext cx="22682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377F" w:rsidRPr="00CE7E63" w:rsidRDefault="00F4377F" w:rsidP="00B0434D">
                              <w:pPr>
                                <w:rPr>
                                  <w:sz w:val="14"/>
                                </w:rPr>
                              </w:pPr>
                              <w:r w:rsidRPr="00CE7E63">
                                <w:rPr>
                                  <w:sz w:val="14"/>
                                </w:rPr>
                                <w:t xml:space="preserve">Stadt Borkum  955-01  </w:t>
                              </w:r>
                              <w:r w:rsidR="00A3739A">
                                <w:rPr>
                                  <w:sz w:val="14"/>
                                </w:rPr>
                                <w:t>06.02</w:t>
                              </w:r>
                              <w:r w:rsidRPr="00CE7E63">
                                <w:rPr>
                                  <w:sz w:val="14"/>
                                </w:rPr>
                                <w:t>.2020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fik 9" descr="O:\Wappen\Stadtwappen Borkum - SW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2221158"/>
                            <a:ext cx="232913" cy="23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0AA4C" id="Gruppieren 7" o:spid="_x0000_s1026" style="position:absolute;left:0;text-align:left;margin-left:-31pt;margin-top:13.55pt;width:20.65pt;height:193.2pt;z-index:251663360" coordsize="2627,2454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-9920;top:10134;width:22682;height:2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" stroked="f">
                  <v:textbox>
                    <w:txbxContent>
                      <w:p w:rsidR="00F4377F" w:rsidRPr="00CE7E63" w:rsidRDefault="00F4377F" w:rsidP="00B0434D">
                        <w:pPr>
                          <w:rPr>
                            <w:sz w:val="14"/>
                          </w:rPr>
                        </w:pPr>
                        <w:r w:rsidRPr="00CE7E63">
                          <w:rPr>
                            <w:sz w:val="14"/>
                          </w:rPr>
                          <w:t xml:space="preserve">Stadt Borkum  955-01  </w:t>
                        </w:r>
                        <w:r w:rsidR="00A3739A">
                          <w:rPr>
                            <w:sz w:val="14"/>
                          </w:rPr>
                          <w:t>06.02</w:t>
                        </w:r>
                        <w:r w:rsidRPr="00CE7E63">
                          <w:rPr>
                            <w:sz w:val="14"/>
                          </w:rPr>
                          <w:t>.2020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8" type="#_x0000_t75" style="position:absolute;top:22211;width:2329;height:23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">
                  <v:imagedata r:id="rId9" o:title="Stadtwappen Borkum - SW"/>
                  <v:path arrowok="t"/>
                </v:shape>
              </v:group>
            </w:pict>
          </mc:Fallback>
        </mc:AlternateContent>
      </w:r>
      <w:r w:rsidR="00A44756" w:rsidRPr="00CC4E2C">
        <w:rPr>
          <w:sz w:val="24"/>
        </w:rPr>
        <w:t xml:space="preserve">Die vorgenannte Steuererklärung erfolgt aufgrund von § </w:t>
      </w:r>
      <w:r w:rsidR="00A44756">
        <w:rPr>
          <w:sz w:val="24"/>
        </w:rPr>
        <w:t>10</w:t>
      </w:r>
      <w:r w:rsidR="00A44756" w:rsidRPr="00CC4E2C">
        <w:rPr>
          <w:sz w:val="24"/>
        </w:rPr>
        <w:t xml:space="preserve"> Abs. </w:t>
      </w:r>
      <w:r w:rsidR="00A44756">
        <w:rPr>
          <w:sz w:val="24"/>
        </w:rPr>
        <w:t>1</w:t>
      </w:r>
      <w:r w:rsidR="00A44756" w:rsidRPr="00CC4E2C">
        <w:rPr>
          <w:sz w:val="24"/>
        </w:rPr>
        <w:t xml:space="preserve"> der </w:t>
      </w:r>
      <w:r w:rsidR="00A44756" w:rsidRPr="00CC4E2C">
        <w:rPr>
          <w:sz w:val="24"/>
          <w:szCs w:val="22"/>
        </w:rPr>
        <w:t>Vergnügungssteuersatzung.</w:t>
      </w:r>
    </w:p>
    <w:p w:rsidR="00A44756" w:rsidRPr="00CC4E2C" w:rsidRDefault="00A44756" w:rsidP="00A44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jc w:val="both"/>
        <w:rPr>
          <w:sz w:val="24"/>
          <w:szCs w:val="22"/>
        </w:rPr>
      </w:pPr>
    </w:p>
    <w:p w:rsidR="00A44756" w:rsidRPr="00CC4E2C" w:rsidRDefault="00A44756" w:rsidP="00A44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jc w:val="both"/>
        <w:rPr>
          <w:sz w:val="24"/>
          <w:szCs w:val="22"/>
        </w:rPr>
      </w:pPr>
      <w:r w:rsidRPr="00CC4E2C">
        <w:rPr>
          <w:sz w:val="24"/>
          <w:szCs w:val="22"/>
        </w:rPr>
        <w:t xml:space="preserve">Die zu zahlende Vergnügungssteuer ist nach dieser Vorschrift von Ihnen selbst zu ermitteln und muss </w:t>
      </w:r>
      <w:r w:rsidRPr="00CC4E2C">
        <w:rPr>
          <w:sz w:val="24"/>
          <w:szCs w:val="22"/>
          <w:u w:val="single"/>
        </w:rPr>
        <w:t>innerhalb von 2 Wochen</w:t>
      </w:r>
      <w:r w:rsidRPr="00CC4E2C">
        <w:rPr>
          <w:sz w:val="24"/>
          <w:szCs w:val="22"/>
        </w:rPr>
        <w:t xml:space="preserve"> nach Ablauf des Veranlagungsmonats </w:t>
      </w:r>
      <w:r w:rsidR="00547B96" w:rsidRPr="00547B96">
        <w:rPr>
          <w:sz w:val="24"/>
          <w:szCs w:val="22"/>
          <w:u w:val="single"/>
        </w:rPr>
        <w:t>schriftlich</w:t>
      </w:r>
      <w:r w:rsidR="00547B96">
        <w:rPr>
          <w:sz w:val="24"/>
          <w:szCs w:val="22"/>
        </w:rPr>
        <w:t xml:space="preserve"> </w:t>
      </w:r>
      <w:r w:rsidRPr="00CC4E2C">
        <w:rPr>
          <w:sz w:val="24"/>
          <w:szCs w:val="22"/>
        </w:rPr>
        <w:t>bei der Stadt Borkum eingegangen sein. Der Steueranmeldung sind die vollständigen Zählwerksausdrucke für den Erhebungszeitraum in Kopie beizufügen</w:t>
      </w:r>
      <w:r w:rsidR="00547B96">
        <w:rPr>
          <w:sz w:val="24"/>
          <w:szCs w:val="22"/>
        </w:rPr>
        <w:t xml:space="preserve"> oder in elektronischer Form zu übersenden</w:t>
      </w:r>
      <w:r w:rsidRPr="00CC4E2C">
        <w:rPr>
          <w:sz w:val="24"/>
          <w:szCs w:val="22"/>
        </w:rPr>
        <w:t>.</w:t>
      </w:r>
    </w:p>
    <w:p w:rsidR="00A44756" w:rsidRPr="00CC4E2C" w:rsidRDefault="00A44756" w:rsidP="00A44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jc w:val="both"/>
        <w:rPr>
          <w:sz w:val="24"/>
          <w:szCs w:val="22"/>
        </w:rPr>
      </w:pPr>
      <w:r w:rsidRPr="00CC4E2C">
        <w:rPr>
          <w:sz w:val="24"/>
          <w:szCs w:val="22"/>
        </w:rPr>
        <w:t>Die Vergnügungssteuer muss ebenfalls innerhalb von 2 Wochen nach Ablauf des Veranlagungsmonats unter Angabe des Zahl</w:t>
      </w:r>
      <w:r>
        <w:rPr>
          <w:sz w:val="24"/>
          <w:szCs w:val="22"/>
        </w:rPr>
        <w:t>ungs</w:t>
      </w:r>
      <w:r w:rsidRPr="00CC4E2C">
        <w:rPr>
          <w:sz w:val="24"/>
          <w:szCs w:val="22"/>
        </w:rPr>
        <w:t xml:space="preserve">grundes </w:t>
      </w:r>
      <w:r w:rsidR="005C1887" w:rsidRPr="00287857">
        <w:rPr>
          <w:sz w:val="24"/>
          <w:szCs w:val="22"/>
        </w:rPr>
        <w:t xml:space="preserve">„Vergnügungssteuer </w:t>
      </w:r>
      <w:r w:rsidR="006F2B8B" w:rsidRPr="00287857">
        <w:rPr>
          <w:sz w:val="24"/>
          <w:szCs w:val="22"/>
        </w:rPr>
        <w:t>m</w:t>
      </w:r>
      <w:r w:rsidR="005C1887" w:rsidRPr="00287857">
        <w:rPr>
          <w:sz w:val="24"/>
          <w:szCs w:val="22"/>
        </w:rPr>
        <w:t xml:space="preserve">G </w:t>
      </w:r>
      <w:r w:rsidR="005C1887" w:rsidRPr="00287857">
        <w:rPr>
          <w:sz w:val="24"/>
          <w:szCs w:val="22"/>
        </w:rPr>
        <w:fldChar w:fldCharType="begin"/>
      </w:r>
      <w:r w:rsidR="005C1887" w:rsidRPr="00287857">
        <w:rPr>
          <w:sz w:val="24"/>
          <w:szCs w:val="22"/>
        </w:rPr>
        <w:instrText xml:space="preserve"> if </w:instrText>
      </w:r>
      <w:r w:rsidR="005C1887" w:rsidRPr="00287857">
        <w:rPr>
          <w:sz w:val="24"/>
          <w:szCs w:val="22"/>
        </w:rPr>
        <w:fldChar w:fldCharType="begin"/>
      </w:r>
      <w:r w:rsidR="005C1887" w:rsidRPr="00287857">
        <w:rPr>
          <w:sz w:val="24"/>
          <w:szCs w:val="22"/>
        </w:rPr>
        <w:instrText xml:space="preserve"> ref Monat  \* MERGEFORMAT </w:instrText>
      </w:r>
      <w:r w:rsidR="005C1887" w:rsidRPr="00287857">
        <w:rPr>
          <w:sz w:val="24"/>
          <w:szCs w:val="22"/>
        </w:rPr>
        <w:fldChar w:fldCharType="separate"/>
      </w:r>
      <w:r w:rsidR="00287857" w:rsidRPr="00287857">
        <w:rPr>
          <w:sz w:val="24"/>
          <w:szCs w:val="22"/>
        </w:rPr>
        <w:instrText>_</w:instrText>
      </w:r>
      <w:r w:rsidR="00287857">
        <w:instrText>________</w:instrText>
      </w:r>
      <w:r w:rsidR="005C1887" w:rsidRPr="00287857">
        <w:rPr>
          <w:sz w:val="24"/>
          <w:szCs w:val="22"/>
        </w:rPr>
        <w:fldChar w:fldCharType="end"/>
      </w:r>
      <w:r w:rsidR="005C1887" w:rsidRPr="00287857">
        <w:rPr>
          <w:sz w:val="24"/>
          <w:szCs w:val="22"/>
        </w:rPr>
        <w:instrText xml:space="preserve"> = "</w:instrText>
      </w:r>
      <w:r w:rsidR="006F2B8B" w:rsidRPr="00287857">
        <w:rPr>
          <w:sz w:val="24"/>
          <w:szCs w:val="22"/>
        </w:rPr>
        <w:instrText>_________</w:instrText>
      </w:r>
      <w:r w:rsidR="005C1887" w:rsidRPr="00287857">
        <w:rPr>
          <w:sz w:val="24"/>
          <w:szCs w:val="22"/>
        </w:rPr>
        <w:instrText>""[Monat]""</w:instrText>
      </w:r>
      <w:r w:rsidR="005C1887" w:rsidRPr="00287857">
        <w:rPr>
          <w:sz w:val="24"/>
          <w:szCs w:val="22"/>
        </w:rPr>
        <w:fldChar w:fldCharType="begin"/>
      </w:r>
      <w:r w:rsidR="005C1887" w:rsidRPr="00287857">
        <w:rPr>
          <w:sz w:val="24"/>
          <w:szCs w:val="22"/>
        </w:rPr>
        <w:instrText xml:space="preserve"> REF Monat  \* MERGEFORMAT </w:instrText>
      </w:r>
      <w:r w:rsidR="005C1887" w:rsidRPr="00287857">
        <w:rPr>
          <w:sz w:val="24"/>
          <w:szCs w:val="22"/>
        </w:rPr>
        <w:fldChar w:fldCharType="separate"/>
      </w:r>
      <w:r w:rsidR="00287857" w:rsidRPr="00287857">
        <w:rPr>
          <w:sz w:val="24"/>
          <w:szCs w:val="22"/>
        </w:rPr>
        <w:instrText>Januar</w:instrText>
      </w:r>
      <w:r w:rsidR="005C1887" w:rsidRPr="00287857">
        <w:rPr>
          <w:sz w:val="24"/>
          <w:szCs w:val="22"/>
        </w:rPr>
        <w:fldChar w:fldCharType="end"/>
      </w:r>
      <w:r w:rsidR="005C1887" w:rsidRPr="00287857">
        <w:rPr>
          <w:sz w:val="24"/>
          <w:szCs w:val="22"/>
        </w:rPr>
        <w:instrText xml:space="preserve">" </w:instrText>
      </w:r>
      <w:r w:rsidR="005C1887" w:rsidRPr="00287857">
        <w:rPr>
          <w:sz w:val="24"/>
          <w:szCs w:val="22"/>
        </w:rPr>
        <w:fldChar w:fldCharType="separate"/>
      </w:r>
      <w:r w:rsidR="00287857" w:rsidRPr="00287857">
        <w:rPr>
          <w:noProof/>
          <w:sz w:val="24"/>
          <w:szCs w:val="22"/>
        </w:rPr>
        <w:t>[Monat]</w:t>
      </w:r>
      <w:r w:rsidR="005C1887" w:rsidRPr="00287857">
        <w:rPr>
          <w:sz w:val="24"/>
          <w:szCs w:val="22"/>
        </w:rPr>
        <w:fldChar w:fldCharType="end"/>
      </w:r>
      <w:r w:rsidR="005C1887" w:rsidRPr="00287857">
        <w:rPr>
          <w:sz w:val="24"/>
          <w:szCs w:val="22"/>
        </w:rPr>
        <w:t>/</w:t>
      </w:r>
      <w:r w:rsidR="005C1887" w:rsidRPr="00287857">
        <w:rPr>
          <w:sz w:val="24"/>
          <w:szCs w:val="22"/>
        </w:rPr>
        <w:fldChar w:fldCharType="begin"/>
      </w:r>
      <w:r w:rsidR="005C1887" w:rsidRPr="00287857">
        <w:rPr>
          <w:sz w:val="24"/>
          <w:szCs w:val="22"/>
        </w:rPr>
        <w:instrText xml:space="preserve"> if </w:instrText>
      </w:r>
      <w:r w:rsidR="005C1887" w:rsidRPr="00287857">
        <w:rPr>
          <w:sz w:val="24"/>
          <w:szCs w:val="22"/>
        </w:rPr>
        <w:fldChar w:fldCharType="begin"/>
      </w:r>
      <w:r w:rsidR="005C1887" w:rsidRPr="00287857">
        <w:rPr>
          <w:sz w:val="24"/>
          <w:szCs w:val="22"/>
        </w:rPr>
        <w:instrText xml:space="preserve"> ref Jahr  \* MERGEFORMAT </w:instrText>
      </w:r>
      <w:r w:rsidR="005C1887" w:rsidRPr="00287857">
        <w:rPr>
          <w:sz w:val="24"/>
          <w:szCs w:val="22"/>
        </w:rPr>
        <w:fldChar w:fldCharType="separate"/>
      </w:r>
      <w:r w:rsidR="00287857" w:rsidRPr="00287857">
        <w:rPr>
          <w:sz w:val="24"/>
          <w:szCs w:val="22"/>
        </w:rPr>
        <w:instrText>_</w:instrText>
      </w:r>
      <w:r w:rsidR="00287857">
        <w:instrText>_</w:instrText>
      </w:r>
      <w:r w:rsidR="005C1887" w:rsidRPr="00287857">
        <w:rPr>
          <w:sz w:val="24"/>
          <w:szCs w:val="22"/>
        </w:rPr>
        <w:fldChar w:fldCharType="end"/>
      </w:r>
      <w:r w:rsidR="005C1887" w:rsidRPr="00287857">
        <w:rPr>
          <w:sz w:val="24"/>
          <w:szCs w:val="22"/>
        </w:rPr>
        <w:instrText xml:space="preserve"> = "__""[Jahr]""20</w:instrText>
      </w:r>
      <w:r w:rsidR="005C1887" w:rsidRPr="00287857">
        <w:rPr>
          <w:sz w:val="24"/>
          <w:szCs w:val="22"/>
        </w:rPr>
        <w:fldChar w:fldCharType="begin"/>
      </w:r>
      <w:r w:rsidR="005C1887" w:rsidRPr="00287857">
        <w:rPr>
          <w:sz w:val="24"/>
          <w:szCs w:val="22"/>
        </w:rPr>
        <w:instrText xml:space="preserve"> REF Jahr  \* MERGEFORMAT </w:instrText>
      </w:r>
      <w:r w:rsidR="005C1887" w:rsidRPr="00287857">
        <w:rPr>
          <w:sz w:val="24"/>
          <w:szCs w:val="22"/>
        </w:rPr>
        <w:fldChar w:fldCharType="separate"/>
      </w:r>
      <w:r w:rsidR="00287857" w:rsidRPr="00287857">
        <w:rPr>
          <w:sz w:val="24"/>
          <w:szCs w:val="22"/>
        </w:rPr>
        <w:instrText>22</w:instrText>
      </w:r>
      <w:r w:rsidR="005C1887" w:rsidRPr="00287857">
        <w:rPr>
          <w:sz w:val="24"/>
          <w:szCs w:val="22"/>
        </w:rPr>
        <w:fldChar w:fldCharType="end"/>
      </w:r>
      <w:r w:rsidR="005C1887" w:rsidRPr="00287857">
        <w:rPr>
          <w:sz w:val="24"/>
          <w:szCs w:val="22"/>
        </w:rPr>
        <w:instrText xml:space="preserve">" </w:instrText>
      </w:r>
      <w:r w:rsidR="005C1887" w:rsidRPr="00287857">
        <w:rPr>
          <w:sz w:val="24"/>
          <w:szCs w:val="22"/>
        </w:rPr>
        <w:fldChar w:fldCharType="separate"/>
      </w:r>
      <w:r w:rsidR="00287857" w:rsidRPr="00287857">
        <w:rPr>
          <w:noProof/>
          <w:sz w:val="24"/>
          <w:szCs w:val="22"/>
        </w:rPr>
        <w:t>[Jahr]</w:t>
      </w:r>
      <w:r w:rsidR="005C1887" w:rsidRPr="00287857">
        <w:rPr>
          <w:sz w:val="24"/>
          <w:szCs w:val="22"/>
        </w:rPr>
        <w:fldChar w:fldCharType="end"/>
      </w:r>
      <w:r w:rsidR="0055408E" w:rsidRPr="00287857">
        <w:rPr>
          <w:sz w:val="24"/>
          <w:szCs w:val="22"/>
        </w:rPr>
        <w:t xml:space="preserve"> - </w:t>
      </w:r>
      <w:r w:rsidR="0055408E" w:rsidRPr="00287857">
        <w:rPr>
          <w:sz w:val="24"/>
          <w:szCs w:val="22"/>
        </w:rPr>
        <w:fldChar w:fldCharType="begin"/>
      </w:r>
      <w:r w:rsidR="0055408E" w:rsidRPr="00287857">
        <w:rPr>
          <w:sz w:val="24"/>
          <w:szCs w:val="22"/>
        </w:rPr>
        <w:instrText xml:space="preserve"> if </w:instrText>
      </w:r>
      <w:r w:rsidR="0055408E" w:rsidRPr="00287857">
        <w:rPr>
          <w:sz w:val="24"/>
          <w:szCs w:val="22"/>
        </w:rPr>
        <w:fldChar w:fldCharType="begin"/>
      </w:r>
      <w:r w:rsidR="0055408E" w:rsidRPr="00287857">
        <w:rPr>
          <w:sz w:val="24"/>
          <w:szCs w:val="22"/>
        </w:rPr>
        <w:instrText xml:space="preserve"> ref Betrieb </w:instrText>
      </w:r>
      <w:r w:rsidR="00287857">
        <w:rPr>
          <w:sz w:val="24"/>
          <w:szCs w:val="22"/>
        </w:rPr>
        <w:instrText xml:space="preserve"> \* MERGEFORMAT </w:instrText>
      </w:r>
      <w:r w:rsidR="0055408E" w:rsidRPr="00287857">
        <w:rPr>
          <w:sz w:val="24"/>
          <w:szCs w:val="22"/>
        </w:rPr>
        <w:fldChar w:fldCharType="separate"/>
      </w:r>
      <w:r w:rsidR="00287857" w:rsidRPr="00287857">
        <w:rPr>
          <w:sz w:val="24"/>
          <w:szCs w:val="22"/>
        </w:rPr>
        <w:instrText>__________________________</w:instrText>
      </w:r>
      <w:r w:rsidR="00287857">
        <w:rPr>
          <w:b/>
          <w:noProof/>
          <w:sz w:val="22"/>
        </w:rPr>
        <w:instrText>_</w:instrText>
      </w:r>
      <w:r w:rsidR="0055408E" w:rsidRPr="00287857">
        <w:rPr>
          <w:sz w:val="24"/>
          <w:szCs w:val="22"/>
        </w:rPr>
        <w:fldChar w:fldCharType="end"/>
      </w:r>
      <w:r w:rsidR="0055408E" w:rsidRPr="00287857">
        <w:rPr>
          <w:sz w:val="24"/>
          <w:szCs w:val="22"/>
        </w:rPr>
        <w:instrText xml:space="preserve"> = "</w:instrText>
      </w:r>
      <w:r w:rsidR="00287857" w:rsidRPr="00287857">
        <w:rPr>
          <w:sz w:val="24"/>
          <w:szCs w:val="22"/>
        </w:rPr>
        <w:instrText>___________________________</w:instrText>
      </w:r>
      <w:r w:rsidR="0055408E" w:rsidRPr="00287857">
        <w:rPr>
          <w:sz w:val="24"/>
          <w:szCs w:val="22"/>
        </w:rPr>
        <w:instrText>""[Bezeichnung des Betriebs]""</w:instrText>
      </w:r>
      <w:r w:rsidR="005C1887" w:rsidRPr="00287857">
        <w:rPr>
          <w:sz w:val="24"/>
          <w:szCs w:val="22"/>
        </w:rPr>
        <w:fldChar w:fldCharType="begin"/>
      </w:r>
      <w:r w:rsidR="005C1887" w:rsidRPr="00287857">
        <w:rPr>
          <w:sz w:val="24"/>
          <w:szCs w:val="22"/>
        </w:rPr>
        <w:instrText xml:space="preserve"> ref Betrieb  \* MERGEFORMAT </w:instrText>
      </w:r>
      <w:r w:rsidR="005C1887" w:rsidRPr="00287857">
        <w:rPr>
          <w:sz w:val="24"/>
          <w:szCs w:val="22"/>
        </w:rPr>
        <w:fldChar w:fldCharType="separate"/>
      </w:r>
      <w:r w:rsidR="00287857" w:rsidRPr="00287857">
        <w:rPr>
          <w:sz w:val="24"/>
          <w:szCs w:val="22"/>
        </w:rPr>
        <w:instrText>__________________________</w:instrText>
      </w:r>
      <w:r w:rsidR="005C1887" w:rsidRPr="00287857">
        <w:rPr>
          <w:sz w:val="24"/>
          <w:szCs w:val="22"/>
        </w:rPr>
        <w:fldChar w:fldCharType="end"/>
      </w:r>
      <w:r w:rsidR="0055408E" w:rsidRPr="00287857">
        <w:rPr>
          <w:sz w:val="24"/>
          <w:szCs w:val="22"/>
        </w:rPr>
        <w:instrText xml:space="preserve">" </w:instrText>
      </w:r>
      <w:r w:rsidR="0055408E" w:rsidRPr="00287857">
        <w:rPr>
          <w:sz w:val="24"/>
          <w:szCs w:val="22"/>
        </w:rPr>
        <w:fldChar w:fldCharType="separate"/>
      </w:r>
      <w:r w:rsidR="00287857" w:rsidRPr="00287857">
        <w:rPr>
          <w:noProof/>
          <w:sz w:val="24"/>
          <w:szCs w:val="22"/>
        </w:rPr>
        <w:t>[Bezeichnung des Betriebs]</w:t>
      </w:r>
      <w:r w:rsidR="0055408E" w:rsidRPr="00287857">
        <w:rPr>
          <w:sz w:val="24"/>
          <w:szCs w:val="22"/>
        </w:rPr>
        <w:fldChar w:fldCharType="end"/>
      </w:r>
      <w:r w:rsidR="005C1887" w:rsidRPr="00287857">
        <w:rPr>
          <w:sz w:val="24"/>
          <w:szCs w:val="22"/>
        </w:rPr>
        <w:t>“</w:t>
      </w:r>
      <w:r w:rsidRPr="00CC4E2C">
        <w:rPr>
          <w:sz w:val="24"/>
          <w:szCs w:val="22"/>
        </w:rPr>
        <w:t xml:space="preserve"> auf das Konto der Stadtkasse Borkum bei der Sparkasse Borkum (IBAN </w:t>
      </w:r>
      <w:r w:rsidRPr="00586E81">
        <w:rPr>
          <w:sz w:val="24"/>
          <w:szCs w:val="22"/>
        </w:rPr>
        <w:t>DE 12 2855 0000 0003 001617</w:t>
      </w:r>
      <w:r w:rsidRPr="00CC4E2C">
        <w:rPr>
          <w:sz w:val="24"/>
          <w:szCs w:val="22"/>
        </w:rPr>
        <w:t>) als Vorauszahlung eingezahlt werden.</w:t>
      </w:r>
    </w:p>
    <w:p w:rsidR="00A44756" w:rsidRPr="00CC4E2C" w:rsidRDefault="00A44756" w:rsidP="00A44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jc w:val="both"/>
        <w:rPr>
          <w:sz w:val="24"/>
          <w:szCs w:val="22"/>
        </w:rPr>
      </w:pPr>
      <w:r w:rsidRPr="00CC4E2C">
        <w:rPr>
          <w:sz w:val="24"/>
          <w:szCs w:val="22"/>
        </w:rPr>
        <w:t>Die endgültige Festsetzung der Vergnügungssteuer erfolgt durch schriftlichen Bescheid der Stadt Borkum. Die für den Besteuerungszeitraum als Vorauszahlung erhobene Steuer wird auf die Steuerschuld für diesen Zeitraum angerechnet.</w:t>
      </w:r>
    </w:p>
    <w:p w:rsidR="005C1887" w:rsidRPr="00990DF5" w:rsidRDefault="005C1887" w:rsidP="003572C2">
      <w:pPr>
        <w:rPr>
          <w:color w:val="FFFFFF" w:themeColor="background1"/>
          <w:sz w:val="4"/>
          <w:szCs w:val="22"/>
        </w:rPr>
      </w:pPr>
    </w:p>
    <w:p w:rsidR="005C1887" w:rsidRPr="00990DF5" w:rsidRDefault="005C1887" w:rsidP="003572C2">
      <w:pPr>
        <w:rPr>
          <w:color w:val="FFFFFF" w:themeColor="background1"/>
          <w:sz w:val="4"/>
          <w:szCs w:val="22"/>
        </w:rPr>
      </w:pPr>
    </w:p>
    <w:p w:rsidR="005C1887" w:rsidRPr="00990DF5" w:rsidRDefault="005C1887" w:rsidP="003572C2">
      <w:pPr>
        <w:rPr>
          <w:color w:val="FFFFFF" w:themeColor="background1"/>
          <w:sz w:val="4"/>
          <w:szCs w:val="22"/>
        </w:rPr>
      </w:pPr>
    </w:p>
    <w:p w:rsidR="005C1887" w:rsidRPr="00990DF5" w:rsidRDefault="005C1887" w:rsidP="003572C2">
      <w:pPr>
        <w:rPr>
          <w:color w:val="FFFFFF" w:themeColor="background1"/>
          <w:sz w:val="22"/>
          <w:szCs w:val="22"/>
        </w:rPr>
        <w:sectPr w:rsidR="005C1887" w:rsidRPr="00990DF5" w:rsidSect="000B03C7">
          <w:pgSz w:w="11906" w:h="16838"/>
          <w:pgMar w:top="709" w:right="707" w:bottom="567" w:left="1134" w:header="708" w:footer="708" w:gutter="0"/>
          <w:cols w:space="708"/>
          <w:docGrid w:linePitch="360"/>
        </w:sectPr>
      </w:pPr>
    </w:p>
    <w:p w:rsidR="006177AD" w:rsidRPr="00990DF5" w:rsidRDefault="006177AD" w:rsidP="006177AD">
      <w:pPr>
        <w:rPr>
          <w:color w:val="FFFFFF" w:themeColor="background1"/>
          <w:sz w:val="4"/>
          <w:szCs w:val="22"/>
        </w:rPr>
      </w:pPr>
    </w:p>
    <w:p w:rsidR="005C1887" w:rsidRPr="00990DF5" w:rsidRDefault="005C1887" w:rsidP="006177AD">
      <w:pPr>
        <w:rPr>
          <w:color w:val="FFFFFF" w:themeColor="background1"/>
          <w:sz w:val="22"/>
          <w:szCs w:val="22"/>
        </w:rPr>
      </w:pPr>
    </w:p>
    <w:sectPr w:rsidR="005C1887" w:rsidRPr="00990DF5" w:rsidSect="005C1887">
      <w:type w:val="continuous"/>
      <w:pgSz w:w="11906" w:h="16838"/>
      <w:pgMar w:top="709" w:right="707" w:bottom="567" w:left="1134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4A2" w:rsidRDefault="006564A2" w:rsidP="00633893">
      <w:r>
        <w:separator/>
      </w:r>
    </w:p>
  </w:endnote>
  <w:endnote w:type="continuationSeparator" w:id="0">
    <w:p w:rsidR="006564A2" w:rsidRDefault="006564A2" w:rsidP="0063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4A2" w:rsidRDefault="006564A2" w:rsidP="00633893">
      <w:r>
        <w:separator/>
      </w:r>
    </w:p>
  </w:footnote>
  <w:footnote w:type="continuationSeparator" w:id="0">
    <w:p w:rsidR="006564A2" w:rsidRDefault="006564A2" w:rsidP="006338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ocumentProtection w:edit="forms" w:enforcement="1" w:cryptProviderType="rsaFull" w:cryptAlgorithmClass="hash" w:cryptAlgorithmType="typeAny" w:cryptAlgorithmSid="4" w:cryptSpinCount="100000" w:hash="d5wkuh2JUgQFWcE7pqc5vlDjoMI=" w:salt="09jiNt97VYryL3n7EAMLTw=="/>
  <w:defaultTabStop w:val="708"/>
  <w:hyphenationZone w:val="425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D6B"/>
    <w:rsid w:val="000223A1"/>
    <w:rsid w:val="000237BF"/>
    <w:rsid w:val="000279CC"/>
    <w:rsid w:val="000322AA"/>
    <w:rsid w:val="0005577D"/>
    <w:rsid w:val="000B03C7"/>
    <w:rsid w:val="00164AA4"/>
    <w:rsid w:val="00194728"/>
    <w:rsid w:val="001B1496"/>
    <w:rsid w:val="001C0419"/>
    <w:rsid w:val="001C4A8F"/>
    <w:rsid w:val="00222B70"/>
    <w:rsid w:val="0022629B"/>
    <w:rsid w:val="002516F6"/>
    <w:rsid w:val="002663C6"/>
    <w:rsid w:val="00287857"/>
    <w:rsid w:val="002B007B"/>
    <w:rsid w:val="002D2CB6"/>
    <w:rsid w:val="00302339"/>
    <w:rsid w:val="003047E3"/>
    <w:rsid w:val="00344797"/>
    <w:rsid w:val="00350FC8"/>
    <w:rsid w:val="003572C2"/>
    <w:rsid w:val="00384849"/>
    <w:rsid w:val="00394EF5"/>
    <w:rsid w:val="003A0FCD"/>
    <w:rsid w:val="003B6C0F"/>
    <w:rsid w:val="003C5C7D"/>
    <w:rsid w:val="003E0BED"/>
    <w:rsid w:val="0040129D"/>
    <w:rsid w:val="00441132"/>
    <w:rsid w:val="004C1C72"/>
    <w:rsid w:val="004E0924"/>
    <w:rsid w:val="00543F34"/>
    <w:rsid w:val="00547B96"/>
    <w:rsid w:val="0055408E"/>
    <w:rsid w:val="005C1887"/>
    <w:rsid w:val="005C42A4"/>
    <w:rsid w:val="005D16F5"/>
    <w:rsid w:val="005E4497"/>
    <w:rsid w:val="006177AD"/>
    <w:rsid w:val="006258B3"/>
    <w:rsid w:val="00633893"/>
    <w:rsid w:val="006564A2"/>
    <w:rsid w:val="00677095"/>
    <w:rsid w:val="006775D9"/>
    <w:rsid w:val="00680321"/>
    <w:rsid w:val="006828E9"/>
    <w:rsid w:val="006F2B8B"/>
    <w:rsid w:val="006F3C63"/>
    <w:rsid w:val="0071192F"/>
    <w:rsid w:val="0075344A"/>
    <w:rsid w:val="00762CA4"/>
    <w:rsid w:val="0076320F"/>
    <w:rsid w:val="007857E7"/>
    <w:rsid w:val="007A20C4"/>
    <w:rsid w:val="007A55A3"/>
    <w:rsid w:val="007E0B9B"/>
    <w:rsid w:val="007E79D5"/>
    <w:rsid w:val="008122A5"/>
    <w:rsid w:val="008A44C4"/>
    <w:rsid w:val="009208C1"/>
    <w:rsid w:val="0094440E"/>
    <w:rsid w:val="0094631E"/>
    <w:rsid w:val="00955EF0"/>
    <w:rsid w:val="00990DF5"/>
    <w:rsid w:val="009D1044"/>
    <w:rsid w:val="00A3739A"/>
    <w:rsid w:val="00A44756"/>
    <w:rsid w:val="00AA5849"/>
    <w:rsid w:val="00B0434D"/>
    <w:rsid w:val="00B25EC2"/>
    <w:rsid w:val="00B44077"/>
    <w:rsid w:val="00B44807"/>
    <w:rsid w:val="00B55244"/>
    <w:rsid w:val="00B8649C"/>
    <w:rsid w:val="00BB0D94"/>
    <w:rsid w:val="00BC7F8D"/>
    <w:rsid w:val="00C34DE2"/>
    <w:rsid w:val="00C55D6C"/>
    <w:rsid w:val="00C61AED"/>
    <w:rsid w:val="00C741F6"/>
    <w:rsid w:val="00C83452"/>
    <w:rsid w:val="00CC4E2C"/>
    <w:rsid w:val="00CE5465"/>
    <w:rsid w:val="00D60D6B"/>
    <w:rsid w:val="00DC44E9"/>
    <w:rsid w:val="00DC6C63"/>
    <w:rsid w:val="00E47477"/>
    <w:rsid w:val="00EB00D8"/>
    <w:rsid w:val="00EE4BC9"/>
    <w:rsid w:val="00F21F42"/>
    <w:rsid w:val="00F4377F"/>
    <w:rsid w:val="00F85147"/>
    <w:rsid w:val="00FB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7317CF5-C492-4839-A8C0-ABDC00313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3893"/>
    <w:rPr>
      <w:rFonts w:asciiTheme="minorHAnsi" w:hAnsiTheme="minorHAnsi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basedOn w:val="Absatz-Standardschriftart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basedOn w:val="Absatz-Standardschriftart"/>
    <w:rPr>
      <w:rFonts w:ascii="Arial" w:hAnsi="Arial" w:cs="Arial"/>
      <w:color w:val="auto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222B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2B7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22B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2B7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79C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79CC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0279CC"/>
    <w:rPr>
      <w:color w:val="808080"/>
    </w:rPr>
  </w:style>
  <w:style w:type="table" w:styleId="Tabellenraster">
    <w:name w:val="Table Grid"/>
    <w:basedOn w:val="NormaleTabelle"/>
    <w:uiPriority w:val="59"/>
    <w:rsid w:val="002D2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94631E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631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C34D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ettings" Target="settings.xml"/><Relationship Id="rId7" Type="http://schemas.openxmlformats.org/officeDocument/2006/relationships/hyperlink" Target="#Name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8BC23-DC1A-4AB4-B62E-1C2E070C9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Steuererklärung für Geräte mit Gewinnmöglichkeit.docx</Template>
  <TotalTime>0</TotalTime>
  <Pages>2</Pages>
  <Words>2249</Words>
  <Characters>14173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Olaf Byl</dc:creator>
  <cp:lastModifiedBy>Fabian Wybrands</cp:lastModifiedBy>
  <cp:revision>2</cp:revision>
  <cp:lastPrinted>2019-03-14T13:56:00Z</cp:lastPrinted>
  <dcterms:created xsi:type="dcterms:W3CDTF">2020-02-06T09:37:00Z</dcterms:created>
  <dcterms:modified xsi:type="dcterms:W3CDTF">2020-02-06T09:37:00Z</dcterms:modified>
</cp:coreProperties>
</file>