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2CB6" w:rsidRDefault="002D2CB6" w:rsidP="000322AA">
      <w:pPr>
        <w:jc w:val="center"/>
        <w:rPr>
          <w:sz w:val="22"/>
          <w:szCs w:val="22"/>
        </w:rPr>
      </w:pPr>
    </w:p>
    <w:p w:rsidR="003572C2" w:rsidRPr="00CC4E2C" w:rsidRDefault="00B82661" w:rsidP="006E71C1">
      <w:pPr>
        <w:spacing w:line="360" w:lineRule="auto"/>
        <w:rPr>
          <w:sz w:val="24"/>
        </w:rPr>
      </w:pPr>
      <w:r>
        <w:rPr>
          <w:sz w:val="24"/>
        </w:rPr>
        <w:fldChar w:fldCharType="begin">
          <w:ffData>
            <w:name w:val="Text3"/>
            <w:enabled/>
            <w:calcOnExit w:val="0"/>
            <w:textInput>
              <w:default w:val="Name des Steuerpflichtigen"/>
            </w:textInput>
          </w:ffData>
        </w:fldChar>
      </w:r>
      <w:bookmarkStart w:id="0" w:name="Text3"/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bookmarkStart w:id="1" w:name="_GoBack"/>
      <w:r w:rsidR="00CE7E63">
        <w:rPr>
          <w:noProof/>
          <w:sz w:val="24"/>
        </w:rPr>
        <w:t>Name des Steuerpflichtigen</w:t>
      </w:r>
      <w:bookmarkEnd w:id="1"/>
      <w:r>
        <w:rPr>
          <w:sz w:val="24"/>
        </w:rPr>
        <w:fldChar w:fldCharType="end"/>
      </w:r>
      <w:bookmarkEnd w:id="0"/>
    </w:p>
    <w:p w:rsidR="003572C2" w:rsidRPr="00CC4E2C" w:rsidRDefault="006E71C1" w:rsidP="006E71C1">
      <w:pPr>
        <w:spacing w:line="360" w:lineRule="auto"/>
        <w:rPr>
          <w:sz w:val="24"/>
          <w:vertAlign w:val="superscri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5A789F4" wp14:editId="67644A4D">
                <wp:simplePos x="0" y="0"/>
                <wp:positionH relativeFrom="column">
                  <wp:posOffset>3947326</wp:posOffset>
                </wp:positionH>
                <wp:positionV relativeFrom="paragraph">
                  <wp:posOffset>93096</wp:posOffset>
                </wp:positionV>
                <wp:extent cx="2417197" cy="572493"/>
                <wp:effectExtent l="38100" t="38100" r="116840" b="11366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7197" cy="57249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6E71C1" w:rsidRDefault="00B55B55">
                            <w:r>
                              <w:br/>
                              <w:t>Bitte die Hinweise auf Seite 2 beachten!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789F4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10.8pt;margin-top:7.35pt;width:190.35pt;height:45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">
                <v:shadow on="t" color="black" opacity="26214f" origin="-.5,-.5" offset=".74836mm,.74836mm"/>
                <v:textbox>
                  <w:txbxContent>
                    <w:p w:rsidR="006E71C1" w:rsidRDefault="00B55B55">
                      <w:r>
                        <w:br/>
                        <w:t>Bitte die Hinweise auf Seite 2 beachten!</w:t>
                      </w:r>
                    </w:p>
                  </w:txbxContent>
                </v:textbox>
              </v:shape>
            </w:pict>
          </mc:Fallback>
        </mc:AlternateContent>
      </w:r>
      <w:r w:rsidR="00B82661">
        <w:rPr>
          <w:sz w:val="24"/>
        </w:rPr>
        <w:fldChar w:fldCharType="begin">
          <w:ffData>
            <w:name w:val=""/>
            <w:enabled/>
            <w:calcOnExit w:val="0"/>
            <w:textInput>
              <w:default w:val="Straße und Hausnummer"/>
            </w:textInput>
          </w:ffData>
        </w:fldChar>
      </w:r>
      <w:r w:rsidR="00B82661">
        <w:rPr>
          <w:sz w:val="24"/>
        </w:rPr>
        <w:instrText xml:space="preserve"> FORMTEXT </w:instrText>
      </w:r>
      <w:r w:rsidR="00B82661">
        <w:rPr>
          <w:sz w:val="24"/>
        </w:rPr>
      </w:r>
      <w:r w:rsidR="00B82661">
        <w:rPr>
          <w:sz w:val="24"/>
        </w:rPr>
        <w:fldChar w:fldCharType="separate"/>
      </w:r>
      <w:r w:rsidR="00CE7E63">
        <w:rPr>
          <w:noProof/>
          <w:sz w:val="24"/>
        </w:rPr>
        <w:t>Straße und Hausnummer</w:t>
      </w:r>
      <w:r w:rsidR="00B82661">
        <w:rPr>
          <w:sz w:val="24"/>
        </w:rPr>
        <w:fldChar w:fldCharType="end"/>
      </w:r>
    </w:p>
    <w:p w:rsidR="003572C2" w:rsidRPr="00CC4E2C" w:rsidRDefault="00B82661" w:rsidP="00D571F0">
      <w:pPr>
        <w:rPr>
          <w:sz w:val="24"/>
        </w:rPr>
      </w:pPr>
      <w:r>
        <w:rPr>
          <w:sz w:val="24"/>
        </w:rPr>
        <w:fldChar w:fldCharType="begin">
          <w:ffData>
            <w:name w:val=""/>
            <w:enabled/>
            <w:calcOnExit w:val="0"/>
            <w:textInput>
              <w:default w:val="PLZ und Ort"/>
            </w:textInput>
          </w:ffData>
        </w:fldChar>
      </w:r>
      <w:r>
        <w:rPr>
          <w:sz w:val="24"/>
        </w:rPr>
        <w:instrText xml:space="preserve"> FORMTEXT </w:instrText>
      </w:r>
      <w:r>
        <w:rPr>
          <w:sz w:val="24"/>
        </w:rPr>
      </w:r>
      <w:r>
        <w:rPr>
          <w:sz w:val="24"/>
        </w:rPr>
        <w:fldChar w:fldCharType="separate"/>
      </w:r>
      <w:r w:rsidR="00CE7E63">
        <w:rPr>
          <w:noProof/>
          <w:sz w:val="24"/>
        </w:rPr>
        <w:t>PLZ und Ort</w:t>
      </w:r>
      <w:r>
        <w:rPr>
          <w:sz w:val="24"/>
        </w:rPr>
        <w:fldChar w:fldCharType="end"/>
      </w:r>
    </w:p>
    <w:p w:rsidR="00677095" w:rsidRDefault="00677095" w:rsidP="003572C2"/>
    <w:p w:rsidR="00D571F0" w:rsidRDefault="00D571F0" w:rsidP="003572C2"/>
    <w:p w:rsidR="00B55244" w:rsidRPr="00CC4E2C" w:rsidRDefault="00B55244" w:rsidP="003572C2">
      <w:pPr>
        <w:rPr>
          <w:sz w:val="24"/>
        </w:rPr>
      </w:pPr>
    </w:p>
    <w:p w:rsidR="003572C2" w:rsidRPr="00CC4E2C" w:rsidRDefault="003572C2" w:rsidP="003572C2">
      <w:pPr>
        <w:rPr>
          <w:sz w:val="24"/>
        </w:rPr>
      </w:pPr>
      <w:r w:rsidRPr="00CC4E2C">
        <w:rPr>
          <w:sz w:val="24"/>
        </w:rPr>
        <w:t>An die</w:t>
      </w:r>
    </w:p>
    <w:p w:rsidR="003572C2" w:rsidRPr="00CC4E2C" w:rsidRDefault="003572C2" w:rsidP="003572C2">
      <w:pPr>
        <w:tabs>
          <w:tab w:val="right" w:pos="9072"/>
        </w:tabs>
        <w:rPr>
          <w:sz w:val="24"/>
        </w:rPr>
      </w:pPr>
      <w:r w:rsidRPr="00CC4E2C">
        <w:rPr>
          <w:sz w:val="24"/>
        </w:rPr>
        <w:t xml:space="preserve">Stadt Borkum </w:t>
      </w:r>
    </w:p>
    <w:p w:rsidR="003572C2" w:rsidRPr="00CC4E2C" w:rsidRDefault="003572C2" w:rsidP="003572C2">
      <w:pPr>
        <w:rPr>
          <w:sz w:val="24"/>
        </w:rPr>
      </w:pPr>
      <w:r w:rsidRPr="00CC4E2C">
        <w:rPr>
          <w:sz w:val="24"/>
        </w:rPr>
        <w:t>Ordnungsamt</w:t>
      </w:r>
    </w:p>
    <w:p w:rsidR="003572C2" w:rsidRPr="00CC4E2C" w:rsidRDefault="003572C2" w:rsidP="003572C2">
      <w:pPr>
        <w:rPr>
          <w:sz w:val="24"/>
        </w:rPr>
      </w:pPr>
      <w:r w:rsidRPr="00CC4E2C">
        <w:rPr>
          <w:sz w:val="24"/>
        </w:rPr>
        <w:t xml:space="preserve">Neue Straße </w:t>
      </w:r>
      <w:r w:rsidR="00394EF5">
        <w:rPr>
          <w:sz w:val="24"/>
        </w:rPr>
        <w:t>2</w:t>
      </w:r>
    </w:p>
    <w:p w:rsidR="003572C2" w:rsidRPr="00CC4E2C" w:rsidRDefault="003572C2" w:rsidP="003572C2">
      <w:pPr>
        <w:tabs>
          <w:tab w:val="right" w:pos="9072"/>
        </w:tabs>
        <w:rPr>
          <w:sz w:val="24"/>
        </w:rPr>
      </w:pPr>
      <w:r w:rsidRPr="00CC4E2C">
        <w:rPr>
          <w:sz w:val="24"/>
        </w:rPr>
        <w:t>26757 Borkum</w:t>
      </w:r>
    </w:p>
    <w:p w:rsidR="003572C2" w:rsidRPr="00CC4E2C" w:rsidRDefault="003572C2" w:rsidP="003572C2">
      <w:pPr>
        <w:rPr>
          <w:sz w:val="24"/>
        </w:rPr>
      </w:pPr>
    </w:p>
    <w:p w:rsidR="003572C2" w:rsidRPr="00CC4E2C" w:rsidRDefault="003572C2" w:rsidP="003572C2">
      <w:pPr>
        <w:rPr>
          <w:sz w:val="24"/>
        </w:rPr>
      </w:pPr>
    </w:p>
    <w:p w:rsidR="00CC4E2C" w:rsidRDefault="00CC4E2C" w:rsidP="003572C2">
      <w:pPr>
        <w:rPr>
          <w:sz w:val="24"/>
        </w:rPr>
      </w:pPr>
    </w:p>
    <w:p w:rsidR="006E71C1" w:rsidRPr="00CC4E2C" w:rsidRDefault="006E71C1" w:rsidP="003572C2">
      <w:pPr>
        <w:rPr>
          <w:sz w:val="24"/>
        </w:rPr>
      </w:pPr>
    </w:p>
    <w:p w:rsidR="003572C2" w:rsidRPr="00CC4E2C" w:rsidRDefault="003572C2" w:rsidP="003572C2">
      <w:pPr>
        <w:rPr>
          <w:b/>
          <w:sz w:val="32"/>
        </w:rPr>
      </w:pPr>
      <w:r w:rsidRPr="00CC4E2C">
        <w:rPr>
          <w:b/>
          <w:sz w:val="32"/>
        </w:rPr>
        <w:t>Vergnügungssteuererklärung</w:t>
      </w:r>
      <w:r w:rsidRPr="00384849">
        <w:rPr>
          <w:b/>
          <w:sz w:val="32"/>
          <w:szCs w:val="32"/>
        </w:rPr>
        <w:t xml:space="preserve"> für den </w:t>
      </w:r>
      <w:r w:rsidRPr="00194728">
        <w:rPr>
          <w:b/>
          <w:sz w:val="32"/>
        </w:rPr>
        <w:t xml:space="preserve">Monat </w:t>
      </w:r>
      <w:r w:rsidR="00027F31">
        <w:rPr>
          <w:b/>
          <w:sz w:val="32"/>
        </w:rPr>
        <w:fldChar w:fldCharType="begin">
          <w:ffData>
            <w:name w:val="Monat"/>
            <w:enabled/>
            <w:calcOnExit/>
            <w:ddList>
              <w:listEntry w:val="_____________"/>
              <w:listEntry w:val="Januar"/>
              <w:listEntry w:val="Februar"/>
              <w:listEntry w:val="März"/>
              <w:listEntry w:val="April"/>
              <w:listEntry w:val="Mai"/>
              <w:listEntry w:val="Juni"/>
              <w:listEntry w:val="Juli"/>
              <w:listEntry w:val="August"/>
              <w:listEntry w:val="September"/>
              <w:listEntry w:val="Oktober"/>
              <w:listEntry w:val="November"/>
              <w:listEntry w:val="Dezember"/>
            </w:ddList>
          </w:ffData>
        </w:fldChar>
      </w:r>
      <w:bookmarkStart w:id="2" w:name="Monat"/>
      <w:r w:rsidR="00027F31">
        <w:rPr>
          <w:b/>
          <w:sz w:val="32"/>
        </w:rPr>
        <w:instrText xml:space="preserve"> FORMDROPDOWN </w:instrText>
      </w:r>
      <w:r w:rsidR="0037017E">
        <w:rPr>
          <w:b/>
          <w:sz w:val="32"/>
        </w:rPr>
      </w:r>
      <w:r w:rsidR="0037017E">
        <w:rPr>
          <w:b/>
          <w:sz w:val="32"/>
        </w:rPr>
        <w:fldChar w:fldCharType="separate"/>
      </w:r>
      <w:r w:rsidR="00027F31">
        <w:rPr>
          <w:b/>
          <w:sz w:val="32"/>
        </w:rPr>
        <w:fldChar w:fldCharType="end"/>
      </w:r>
      <w:bookmarkEnd w:id="2"/>
      <w:r w:rsidR="00027F31">
        <w:rPr>
          <w:b/>
          <w:sz w:val="32"/>
        </w:rPr>
        <w:t xml:space="preserve"> </w:t>
      </w:r>
      <w:r w:rsidR="00194728" w:rsidRPr="00194728">
        <w:rPr>
          <w:b/>
          <w:sz w:val="32"/>
        </w:rPr>
        <w:t>20</w:t>
      </w:r>
      <w:r w:rsidR="00027F31">
        <w:rPr>
          <w:b/>
          <w:sz w:val="32"/>
        </w:rPr>
        <w:fldChar w:fldCharType="begin">
          <w:ffData>
            <w:name w:val="Jahr"/>
            <w:enabled/>
            <w:calcOnExit/>
            <w:ddList>
              <w:listEntry w:val="__"/>
              <w:listEntry w:val="20"/>
              <w:listEntry w:val="21"/>
              <w:listEntry w:val="22"/>
              <w:listEntry w:val="23"/>
              <w:listEntry w:val="24"/>
              <w:listEntry w:val="25"/>
              <w:listEntry w:val="26"/>
              <w:listEntry w:val="27"/>
              <w:listEntry w:val="28"/>
              <w:listEntry w:val="29"/>
              <w:listEntry w:val="30"/>
            </w:ddList>
          </w:ffData>
        </w:fldChar>
      </w:r>
      <w:bookmarkStart w:id="3" w:name="Jahr"/>
      <w:r w:rsidR="00027F31">
        <w:rPr>
          <w:b/>
          <w:sz w:val="32"/>
        </w:rPr>
        <w:instrText xml:space="preserve"> FORMDROPDOWN </w:instrText>
      </w:r>
      <w:r w:rsidR="0037017E">
        <w:rPr>
          <w:b/>
          <w:sz w:val="32"/>
        </w:rPr>
      </w:r>
      <w:r w:rsidR="0037017E">
        <w:rPr>
          <w:b/>
          <w:sz w:val="32"/>
        </w:rPr>
        <w:fldChar w:fldCharType="separate"/>
      </w:r>
      <w:r w:rsidR="00027F31">
        <w:rPr>
          <w:b/>
          <w:sz w:val="32"/>
        </w:rPr>
        <w:fldChar w:fldCharType="end"/>
      </w:r>
      <w:bookmarkEnd w:id="3"/>
    </w:p>
    <w:p w:rsidR="003572C2" w:rsidRPr="000223A1" w:rsidRDefault="000223A1" w:rsidP="003572C2">
      <w:pPr>
        <w:rPr>
          <w:b/>
          <w:sz w:val="24"/>
        </w:rPr>
      </w:pPr>
      <w:r>
        <w:rPr>
          <w:b/>
          <w:sz w:val="24"/>
        </w:rPr>
        <w:t xml:space="preserve">hier: </w:t>
      </w:r>
      <w:r w:rsidR="00EB00D8" w:rsidRPr="00EB00D8">
        <w:rPr>
          <w:b/>
          <w:sz w:val="24"/>
        </w:rPr>
        <w:t>Betriebsstätte</w:t>
      </w:r>
      <w:r w:rsidR="00EB00D8" w:rsidRPr="000223A1">
        <w:rPr>
          <w:b/>
          <w:sz w:val="24"/>
        </w:rPr>
        <w:t xml:space="preserve"> </w:t>
      </w:r>
      <w:r w:rsidR="0047317D">
        <w:rPr>
          <w:b/>
          <w:sz w:val="24"/>
        </w:rPr>
        <w:fldChar w:fldCharType="begin">
          <w:ffData>
            <w:name w:val="Betrieb"/>
            <w:enabled/>
            <w:calcOnExit/>
            <w:textInput>
              <w:default w:val="[Bezeichnung des Betriebs]"/>
            </w:textInput>
          </w:ffData>
        </w:fldChar>
      </w:r>
      <w:bookmarkStart w:id="4" w:name="Betrieb"/>
      <w:r w:rsidR="0047317D">
        <w:rPr>
          <w:b/>
          <w:sz w:val="24"/>
        </w:rPr>
        <w:instrText xml:space="preserve"> FORMTEXT </w:instrText>
      </w:r>
      <w:r w:rsidR="0047317D">
        <w:rPr>
          <w:b/>
          <w:sz w:val="24"/>
        </w:rPr>
      </w:r>
      <w:r w:rsidR="0047317D">
        <w:rPr>
          <w:b/>
          <w:sz w:val="24"/>
        </w:rPr>
        <w:fldChar w:fldCharType="separate"/>
      </w:r>
      <w:r w:rsidR="00CE7E63">
        <w:rPr>
          <w:b/>
          <w:noProof/>
          <w:sz w:val="24"/>
        </w:rPr>
        <w:t>[Bezeichnung des Betriebs]</w:t>
      </w:r>
      <w:r w:rsidR="0047317D">
        <w:rPr>
          <w:b/>
          <w:sz w:val="24"/>
        </w:rPr>
        <w:fldChar w:fldCharType="end"/>
      </w:r>
      <w:bookmarkEnd w:id="4"/>
    </w:p>
    <w:p w:rsidR="003572C2" w:rsidRPr="00CC4E2C" w:rsidRDefault="003572C2" w:rsidP="003572C2">
      <w:pPr>
        <w:rPr>
          <w:sz w:val="24"/>
        </w:rPr>
      </w:pPr>
    </w:p>
    <w:p w:rsidR="003572C2" w:rsidRPr="00CC4E2C" w:rsidRDefault="00027F31" w:rsidP="003572C2">
      <w:pPr>
        <w:jc w:val="both"/>
        <w:rPr>
          <w:sz w:val="24"/>
        </w:rPr>
      </w:pPr>
      <w:r w:rsidRPr="00B82661">
        <w:rPr>
          <w:sz w:val="24"/>
        </w:rPr>
        <w:t xml:space="preserve">für Spielgeräte </w:t>
      </w:r>
      <w:r w:rsidR="00B82661">
        <w:rPr>
          <w:b/>
          <w:sz w:val="24"/>
        </w:rPr>
        <w:t>ohne</w:t>
      </w:r>
      <w:r w:rsidRPr="00B82661">
        <w:rPr>
          <w:sz w:val="24"/>
        </w:rPr>
        <w:t xml:space="preserve"> Gewinnmöglichkeit</w:t>
      </w:r>
      <w:r w:rsidR="003572C2" w:rsidRPr="00CC4E2C">
        <w:rPr>
          <w:sz w:val="24"/>
        </w:rPr>
        <w:t xml:space="preserve"> </w:t>
      </w:r>
    </w:p>
    <w:p w:rsidR="003572C2" w:rsidRPr="00CC4E2C" w:rsidRDefault="003572C2" w:rsidP="003572C2">
      <w:pPr>
        <w:rPr>
          <w:sz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533"/>
        <w:gridCol w:w="2494"/>
        <w:gridCol w:w="2501"/>
        <w:gridCol w:w="2527"/>
      </w:tblGrid>
      <w:tr w:rsidR="00027F31" w:rsidRPr="005C57DB" w:rsidTr="00B82661">
        <w:tc>
          <w:tcPr>
            <w:tcW w:w="2551" w:type="dxa"/>
            <w:vAlign w:val="center"/>
          </w:tcPr>
          <w:p w:rsidR="00027F31" w:rsidRPr="005C57DB" w:rsidRDefault="00027F31" w:rsidP="00027F31">
            <w:pPr>
              <w:tabs>
                <w:tab w:val="decimal" w:pos="6521"/>
                <w:tab w:val="decimal" w:pos="8080"/>
              </w:tabs>
              <w:jc w:val="center"/>
              <w:rPr>
                <w:b/>
                <w:sz w:val="24"/>
              </w:rPr>
            </w:pPr>
            <w:r w:rsidRPr="005C57DB">
              <w:rPr>
                <w:b/>
                <w:sz w:val="24"/>
              </w:rPr>
              <w:t>Geräteart</w:t>
            </w:r>
          </w:p>
        </w:tc>
        <w:tc>
          <w:tcPr>
            <w:tcW w:w="2551" w:type="dxa"/>
            <w:vAlign w:val="center"/>
          </w:tcPr>
          <w:p w:rsidR="00027F31" w:rsidRPr="005C57DB" w:rsidRDefault="00027F31" w:rsidP="00027F31">
            <w:pPr>
              <w:tabs>
                <w:tab w:val="decimal" w:pos="6521"/>
                <w:tab w:val="decimal" w:pos="8080"/>
              </w:tabs>
              <w:jc w:val="center"/>
              <w:rPr>
                <w:b/>
                <w:sz w:val="24"/>
              </w:rPr>
            </w:pPr>
            <w:r w:rsidRPr="005C57DB">
              <w:rPr>
                <w:b/>
                <w:sz w:val="24"/>
              </w:rPr>
              <w:t>Anzahl Spiel</w:t>
            </w:r>
            <w:r w:rsidRPr="005C57DB">
              <w:rPr>
                <w:b/>
                <w:sz w:val="24"/>
              </w:rPr>
              <w:softHyphen/>
              <w:t>möglichkeiten</w:t>
            </w:r>
          </w:p>
        </w:tc>
        <w:tc>
          <w:tcPr>
            <w:tcW w:w="2551" w:type="dxa"/>
            <w:vAlign w:val="center"/>
          </w:tcPr>
          <w:p w:rsidR="00027F31" w:rsidRPr="005C57DB" w:rsidRDefault="00027F31" w:rsidP="00027F31">
            <w:pPr>
              <w:tabs>
                <w:tab w:val="decimal" w:pos="6521"/>
                <w:tab w:val="decimal" w:pos="8080"/>
              </w:tabs>
              <w:jc w:val="center"/>
              <w:rPr>
                <w:b/>
                <w:sz w:val="24"/>
              </w:rPr>
            </w:pPr>
            <w:r w:rsidRPr="005C57DB">
              <w:rPr>
                <w:b/>
                <w:sz w:val="24"/>
              </w:rPr>
              <w:t>Steuertarif</w:t>
            </w:r>
          </w:p>
        </w:tc>
        <w:tc>
          <w:tcPr>
            <w:tcW w:w="2552" w:type="dxa"/>
            <w:vAlign w:val="center"/>
          </w:tcPr>
          <w:p w:rsidR="00027F31" w:rsidRPr="005C57DB" w:rsidRDefault="00027F31" w:rsidP="00027F31">
            <w:pPr>
              <w:tabs>
                <w:tab w:val="decimal" w:pos="6521"/>
                <w:tab w:val="decimal" w:pos="8080"/>
              </w:tabs>
              <w:jc w:val="center"/>
              <w:rPr>
                <w:b/>
                <w:sz w:val="24"/>
              </w:rPr>
            </w:pPr>
            <w:r w:rsidRPr="005C57DB">
              <w:rPr>
                <w:b/>
                <w:sz w:val="24"/>
              </w:rPr>
              <w:t>Vergnügungssteuer</w:t>
            </w:r>
          </w:p>
        </w:tc>
      </w:tr>
      <w:tr w:rsidR="00027F31" w:rsidRPr="005C57DB" w:rsidTr="00B82661">
        <w:tc>
          <w:tcPr>
            <w:tcW w:w="2551" w:type="dxa"/>
          </w:tcPr>
          <w:p w:rsidR="00027F31" w:rsidRPr="005C57DB" w:rsidRDefault="00027F31" w:rsidP="00B41D7C">
            <w:pPr>
              <w:tabs>
                <w:tab w:val="decimal" w:pos="6521"/>
                <w:tab w:val="decimal" w:pos="8080"/>
              </w:tabs>
              <w:rPr>
                <w:b/>
                <w:sz w:val="22"/>
              </w:rPr>
            </w:pPr>
            <w:r w:rsidRPr="005C57DB">
              <w:rPr>
                <w:sz w:val="22"/>
              </w:rPr>
              <w:t>Spielgeräte ohne Gewinnmöglichkeiten</w:t>
            </w:r>
            <w:r w:rsidR="005C57DB" w:rsidRPr="005C57DB">
              <w:rPr>
                <w:sz w:val="22"/>
              </w:rPr>
              <w:t>*</w:t>
            </w:r>
            <w:r w:rsidR="00B41D7C">
              <w:rPr>
                <w:sz w:val="22"/>
              </w:rPr>
              <w:br/>
            </w:r>
            <w:r w:rsidRPr="005C57DB">
              <w:rPr>
                <w:b/>
                <w:sz w:val="22"/>
                <w:u w:val="single"/>
              </w:rPr>
              <w:t>in</w:t>
            </w:r>
            <w:r w:rsidRPr="005C57DB">
              <w:rPr>
                <w:b/>
                <w:sz w:val="22"/>
              </w:rPr>
              <w:t xml:space="preserve"> Spielhallen</w:t>
            </w:r>
          </w:p>
        </w:tc>
        <w:tc>
          <w:tcPr>
            <w:tcW w:w="2551" w:type="dxa"/>
            <w:vAlign w:val="center"/>
          </w:tcPr>
          <w:p w:rsidR="00027F31" w:rsidRPr="005C57DB" w:rsidRDefault="005C57DB" w:rsidP="00B82661">
            <w:pPr>
              <w:tabs>
                <w:tab w:val="decimal" w:pos="6521"/>
                <w:tab w:val="decimal" w:pos="8080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oGiS"/>
                  <w:enabled/>
                  <w:calcOnExit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5" w:name="oGiS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CE7E63">
              <w:rPr>
                <w:noProof/>
                <w:sz w:val="22"/>
              </w:rPr>
              <w:t> </w:t>
            </w:r>
            <w:r w:rsidR="00CE7E63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5"/>
          </w:p>
        </w:tc>
        <w:tc>
          <w:tcPr>
            <w:tcW w:w="2551" w:type="dxa"/>
            <w:vAlign w:val="center"/>
          </w:tcPr>
          <w:p w:rsidR="00027F31" w:rsidRPr="005C57DB" w:rsidRDefault="005C57DB" w:rsidP="00B82661">
            <w:pPr>
              <w:tabs>
                <w:tab w:val="decimal" w:pos="6521"/>
                <w:tab w:val="decimal" w:pos="8080"/>
              </w:tabs>
              <w:ind w:right="774"/>
              <w:jc w:val="right"/>
              <w:rPr>
                <w:sz w:val="22"/>
              </w:rPr>
            </w:pPr>
            <w:r w:rsidRPr="005C57DB">
              <w:rPr>
                <w:sz w:val="22"/>
              </w:rPr>
              <w:t>35,00 €</w:t>
            </w:r>
          </w:p>
        </w:tc>
        <w:tc>
          <w:tcPr>
            <w:tcW w:w="2552" w:type="dxa"/>
            <w:vAlign w:val="center"/>
          </w:tcPr>
          <w:p w:rsidR="00027F31" w:rsidRPr="005C57DB" w:rsidRDefault="00B41D7C" w:rsidP="005C57DB">
            <w:pPr>
              <w:tabs>
                <w:tab w:val="decimal" w:pos="6521"/>
                <w:tab w:val="decimal" w:pos="8080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 xml:space="preserve"> if </w:instrText>
            </w: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 xml:space="preserve"> ref oGiS </w:instrText>
            </w:r>
            <w:r w:rsidR="00B82661">
              <w:rPr>
                <w:sz w:val="22"/>
              </w:rPr>
              <w:instrText xml:space="preserve"> \* MERGEFORMAT </w:instrText>
            </w:r>
            <w:r>
              <w:rPr>
                <w:sz w:val="22"/>
              </w:rPr>
              <w:fldChar w:fldCharType="separate"/>
            </w:r>
            <w:r w:rsidR="00CE7E63">
              <w:rPr>
                <w:noProof/>
                <w:sz w:val="22"/>
              </w:rPr>
              <w:instrText xml:space="preserve">  </w:instrText>
            </w:r>
            <w:r>
              <w:rPr>
                <w:sz w:val="22"/>
              </w:rPr>
              <w:fldChar w:fldCharType="end"/>
            </w:r>
            <w:r>
              <w:rPr>
                <w:sz w:val="22"/>
              </w:rPr>
              <w:instrText xml:space="preserve"> &gt; "0""</w:instrText>
            </w: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 xml:space="preserve"> = oGiS * 35</w:instrText>
            </w:r>
            <w:r w:rsidRPr="00AD2A1F">
              <w:instrText>\# "#.##0,00 €;(#.##0,00 €)</w:instrText>
            </w:r>
            <w:r>
              <w:rPr>
                <w:sz w:val="22"/>
              </w:rPr>
              <w:instrText xml:space="preserve"> </w:instrText>
            </w:r>
            <w:r>
              <w:rPr>
                <w:sz w:val="22"/>
              </w:rPr>
              <w:fldChar w:fldCharType="separate"/>
            </w:r>
            <w:r w:rsidR="00B82661">
              <w:rPr>
                <w:noProof/>
              </w:rPr>
              <w:instrText xml:space="preserve">  35,00</w:instrText>
            </w:r>
            <w:r w:rsidR="00B82661" w:rsidRPr="00AD2A1F">
              <w:rPr>
                <w:noProof/>
              </w:rPr>
              <w:instrText xml:space="preserve"> €</w:instrText>
            </w:r>
            <w:r>
              <w:rPr>
                <w:sz w:val="22"/>
              </w:rPr>
              <w:fldChar w:fldCharType="end"/>
            </w:r>
            <w:r>
              <w:rPr>
                <w:sz w:val="22"/>
              </w:rPr>
              <w:instrText xml:space="preserve">""" </w:instrText>
            </w:r>
            <w:r>
              <w:rPr>
                <w:sz w:val="22"/>
              </w:rPr>
              <w:fldChar w:fldCharType="end"/>
            </w:r>
          </w:p>
        </w:tc>
      </w:tr>
      <w:tr w:rsidR="00027F31" w:rsidRPr="005C57DB" w:rsidTr="00B82661">
        <w:tc>
          <w:tcPr>
            <w:tcW w:w="2551" w:type="dxa"/>
          </w:tcPr>
          <w:p w:rsidR="00027F31" w:rsidRPr="005C57DB" w:rsidRDefault="00027F31" w:rsidP="00027F31">
            <w:pPr>
              <w:tabs>
                <w:tab w:val="decimal" w:pos="6521"/>
                <w:tab w:val="decimal" w:pos="8080"/>
              </w:tabs>
              <w:rPr>
                <w:sz w:val="22"/>
              </w:rPr>
            </w:pPr>
            <w:r w:rsidRPr="005C57DB">
              <w:rPr>
                <w:sz w:val="22"/>
              </w:rPr>
              <w:t>Spielgeräte ohne Gewinnmöglichkeiten</w:t>
            </w:r>
            <w:r w:rsidR="005C57DB" w:rsidRPr="005C57DB">
              <w:rPr>
                <w:sz w:val="22"/>
              </w:rPr>
              <w:t>*</w:t>
            </w:r>
            <w:r w:rsidRPr="005C57DB">
              <w:rPr>
                <w:sz w:val="22"/>
              </w:rPr>
              <w:t xml:space="preserve"> </w:t>
            </w:r>
            <w:r w:rsidRPr="005C57DB">
              <w:rPr>
                <w:b/>
                <w:sz w:val="22"/>
                <w:u w:val="single"/>
              </w:rPr>
              <w:t>außerhalb</w:t>
            </w:r>
            <w:r w:rsidRPr="005C57DB">
              <w:rPr>
                <w:b/>
                <w:sz w:val="22"/>
              </w:rPr>
              <w:t xml:space="preserve"> Spielhallen</w:t>
            </w:r>
          </w:p>
        </w:tc>
        <w:tc>
          <w:tcPr>
            <w:tcW w:w="2551" w:type="dxa"/>
            <w:vAlign w:val="center"/>
          </w:tcPr>
          <w:p w:rsidR="00027F31" w:rsidRPr="005C57DB" w:rsidRDefault="005C57DB" w:rsidP="00B82661">
            <w:pPr>
              <w:tabs>
                <w:tab w:val="decimal" w:pos="6521"/>
                <w:tab w:val="decimal" w:pos="8080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oGaS"/>
                  <w:enabled/>
                  <w:calcOnExit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6" w:name="oGaS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CE7E63">
              <w:rPr>
                <w:noProof/>
                <w:sz w:val="22"/>
              </w:rPr>
              <w:t> </w:t>
            </w:r>
            <w:r w:rsidR="00CE7E63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6"/>
          </w:p>
        </w:tc>
        <w:tc>
          <w:tcPr>
            <w:tcW w:w="2551" w:type="dxa"/>
            <w:vAlign w:val="center"/>
          </w:tcPr>
          <w:p w:rsidR="00027F31" w:rsidRPr="005C57DB" w:rsidRDefault="005C57DB" w:rsidP="00B82661">
            <w:pPr>
              <w:tabs>
                <w:tab w:val="decimal" w:pos="6521"/>
                <w:tab w:val="decimal" w:pos="8080"/>
              </w:tabs>
              <w:ind w:right="774"/>
              <w:jc w:val="right"/>
              <w:rPr>
                <w:sz w:val="22"/>
              </w:rPr>
            </w:pPr>
            <w:r w:rsidRPr="005C57DB">
              <w:rPr>
                <w:sz w:val="22"/>
              </w:rPr>
              <w:t>20,00 €</w:t>
            </w:r>
          </w:p>
        </w:tc>
        <w:tc>
          <w:tcPr>
            <w:tcW w:w="2552" w:type="dxa"/>
            <w:vAlign w:val="center"/>
          </w:tcPr>
          <w:p w:rsidR="00027F31" w:rsidRPr="005C57DB" w:rsidRDefault="00B41D7C" w:rsidP="00B41D7C">
            <w:pPr>
              <w:tabs>
                <w:tab w:val="decimal" w:pos="6521"/>
                <w:tab w:val="decimal" w:pos="8080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 xml:space="preserve"> if </w:instrText>
            </w: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 xml:space="preserve"> ref oGaS </w:instrText>
            </w:r>
            <w:r w:rsidR="00B82661">
              <w:rPr>
                <w:sz w:val="22"/>
              </w:rPr>
              <w:instrText xml:space="preserve"> \* MERGEFORMAT </w:instrText>
            </w:r>
            <w:r>
              <w:rPr>
                <w:sz w:val="22"/>
              </w:rPr>
              <w:fldChar w:fldCharType="separate"/>
            </w:r>
            <w:r w:rsidR="00CE7E63">
              <w:rPr>
                <w:noProof/>
                <w:sz w:val="22"/>
              </w:rPr>
              <w:instrText xml:space="preserve">  </w:instrText>
            </w:r>
            <w:r>
              <w:rPr>
                <w:sz w:val="22"/>
              </w:rPr>
              <w:fldChar w:fldCharType="end"/>
            </w:r>
            <w:r>
              <w:rPr>
                <w:sz w:val="22"/>
              </w:rPr>
              <w:instrText xml:space="preserve"> &gt; "0""</w:instrText>
            </w: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 xml:space="preserve"> = oGaS * 20</w:instrText>
            </w:r>
            <w:r w:rsidRPr="00AD2A1F">
              <w:instrText>\# "#.##0,00 €;(#.##0,00 €)</w:instrText>
            </w:r>
            <w:r>
              <w:rPr>
                <w:sz w:val="22"/>
              </w:rPr>
              <w:instrText xml:space="preserve"> </w:instrText>
            </w:r>
            <w:r>
              <w:rPr>
                <w:sz w:val="22"/>
              </w:rPr>
              <w:fldChar w:fldCharType="separate"/>
            </w:r>
            <w:r w:rsidR="00B82661">
              <w:rPr>
                <w:noProof/>
              </w:rPr>
              <w:instrText xml:space="preserve">  20,00</w:instrText>
            </w:r>
            <w:r w:rsidR="00B82661" w:rsidRPr="00AD2A1F">
              <w:rPr>
                <w:noProof/>
              </w:rPr>
              <w:instrText xml:space="preserve"> €</w:instrText>
            </w:r>
            <w:r>
              <w:rPr>
                <w:sz w:val="22"/>
              </w:rPr>
              <w:fldChar w:fldCharType="end"/>
            </w:r>
            <w:r>
              <w:rPr>
                <w:sz w:val="22"/>
              </w:rPr>
              <w:instrText xml:space="preserve">""" </w:instrText>
            </w:r>
            <w:r>
              <w:rPr>
                <w:sz w:val="22"/>
              </w:rPr>
              <w:fldChar w:fldCharType="end"/>
            </w:r>
          </w:p>
        </w:tc>
      </w:tr>
      <w:tr w:rsidR="00027F31" w:rsidRPr="005C57DB" w:rsidTr="00B82661">
        <w:tc>
          <w:tcPr>
            <w:tcW w:w="2551" w:type="dxa"/>
          </w:tcPr>
          <w:p w:rsidR="00027F31" w:rsidRPr="005C57DB" w:rsidRDefault="00027F31" w:rsidP="00027F31">
            <w:pPr>
              <w:tabs>
                <w:tab w:val="decimal" w:pos="6521"/>
                <w:tab w:val="decimal" w:pos="8080"/>
              </w:tabs>
              <w:rPr>
                <w:sz w:val="22"/>
              </w:rPr>
            </w:pPr>
            <w:r w:rsidRPr="005C57DB">
              <w:rPr>
                <w:sz w:val="22"/>
              </w:rPr>
              <w:t>Geräte, die sexuelle Handlungen</w:t>
            </w:r>
            <w:r w:rsidR="005C57DB" w:rsidRPr="005C57DB">
              <w:rPr>
                <w:sz w:val="22"/>
              </w:rPr>
              <w:t>, Gewalt oder Krieg zum Gegenstand haben</w:t>
            </w:r>
          </w:p>
        </w:tc>
        <w:tc>
          <w:tcPr>
            <w:tcW w:w="2551" w:type="dxa"/>
            <w:vAlign w:val="center"/>
          </w:tcPr>
          <w:p w:rsidR="00027F31" w:rsidRPr="005C57DB" w:rsidRDefault="005C57DB" w:rsidP="00B82661">
            <w:pPr>
              <w:tabs>
                <w:tab w:val="decimal" w:pos="6521"/>
                <w:tab w:val="decimal" w:pos="8080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sHGK"/>
                  <w:enabled/>
                  <w:calcOnExit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7" w:name="sHGK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CE7E63">
              <w:rPr>
                <w:noProof/>
                <w:sz w:val="22"/>
              </w:rPr>
              <w:t> </w:t>
            </w:r>
            <w:r w:rsidR="00CE7E63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7"/>
          </w:p>
        </w:tc>
        <w:tc>
          <w:tcPr>
            <w:tcW w:w="2551" w:type="dxa"/>
            <w:vAlign w:val="center"/>
          </w:tcPr>
          <w:p w:rsidR="00027F31" w:rsidRPr="005C57DB" w:rsidRDefault="005C57DB" w:rsidP="00B82661">
            <w:pPr>
              <w:tabs>
                <w:tab w:val="decimal" w:pos="6521"/>
                <w:tab w:val="decimal" w:pos="8080"/>
              </w:tabs>
              <w:ind w:right="774"/>
              <w:jc w:val="right"/>
              <w:rPr>
                <w:sz w:val="22"/>
              </w:rPr>
            </w:pPr>
            <w:r w:rsidRPr="005C57DB">
              <w:rPr>
                <w:sz w:val="22"/>
              </w:rPr>
              <w:t>600,00 €</w:t>
            </w:r>
          </w:p>
        </w:tc>
        <w:tc>
          <w:tcPr>
            <w:tcW w:w="2552" w:type="dxa"/>
            <w:vAlign w:val="center"/>
          </w:tcPr>
          <w:p w:rsidR="00027F31" w:rsidRPr="005C57DB" w:rsidRDefault="00B41D7C" w:rsidP="00B41D7C">
            <w:pPr>
              <w:tabs>
                <w:tab w:val="decimal" w:pos="6521"/>
                <w:tab w:val="decimal" w:pos="8080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 xml:space="preserve"> if </w:instrText>
            </w: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 xml:space="preserve"> ref sHGK </w:instrText>
            </w:r>
            <w:r w:rsidR="00B82661">
              <w:rPr>
                <w:sz w:val="22"/>
              </w:rPr>
              <w:instrText xml:space="preserve"> \* MERGEFORMAT </w:instrText>
            </w:r>
            <w:r>
              <w:rPr>
                <w:sz w:val="22"/>
              </w:rPr>
              <w:fldChar w:fldCharType="separate"/>
            </w:r>
            <w:r w:rsidR="00CE7E63">
              <w:rPr>
                <w:noProof/>
                <w:sz w:val="22"/>
              </w:rPr>
              <w:instrText xml:space="preserve">  </w:instrText>
            </w:r>
            <w:r>
              <w:rPr>
                <w:sz w:val="22"/>
              </w:rPr>
              <w:fldChar w:fldCharType="end"/>
            </w:r>
            <w:r>
              <w:rPr>
                <w:sz w:val="22"/>
              </w:rPr>
              <w:instrText xml:space="preserve"> &gt; "0""</w:instrText>
            </w: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 xml:space="preserve"> = sHGK * 600</w:instrText>
            </w:r>
            <w:r w:rsidRPr="00AD2A1F">
              <w:instrText>\# "#.##0,00 €;(#.##0,00 €)</w:instrText>
            </w:r>
            <w:r>
              <w:rPr>
                <w:sz w:val="22"/>
              </w:rPr>
              <w:instrText xml:space="preserve"> </w:instrText>
            </w:r>
            <w:r>
              <w:rPr>
                <w:sz w:val="22"/>
              </w:rPr>
              <w:fldChar w:fldCharType="separate"/>
            </w:r>
            <w:r w:rsidR="00B82661">
              <w:rPr>
                <w:noProof/>
              </w:rPr>
              <w:instrText xml:space="preserve"> 600,00</w:instrText>
            </w:r>
            <w:r w:rsidR="00B82661" w:rsidRPr="00AD2A1F">
              <w:rPr>
                <w:noProof/>
              </w:rPr>
              <w:instrText xml:space="preserve"> €</w:instrText>
            </w:r>
            <w:r>
              <w:rPr>
                <w:sz w:val="22"/>
              </w:rPr>
              <w:fldChar w:fldCharType="end"/>
            </w:r>
            <w:r>
              <w:rPr>
                <w:sz w:val="22"/>
              </w:rPr>
              <w:instrText xml:space="preserve">""" </w:instrText>
            </w:r>
            <w:r>
              <w:rPr>
                <w:sz w:val="22"/>
              </w:rPr>
              <w:fldChar w:fldCharType="end"/>
            </w:r>
          </w:p>
        </w:tc>
      </w:tr>
      <w:tr w:rsidR="005C57DB" w:rsidRPr="005C57DB" w:rsidTr="00B82661">
        <w:tc>
          <w:tcPr>
            <w:tcW w:w="2551" w:type="dxa"/>
            <w:tcBorders>
              <w:bottom w:val="single" w:sz="4" w:space="0" w:color="auto"/>
            </w:tcBorders>
          </w:tcPr>
          <w:p w:rsidR="005C57DB" w:rsidRPr="005C57DB" w:rsidRDefault="005C57DB" w:rsidP="00027F31">
            <w:pPr>
              <w:tabs>
                <w:tab w:val="decimal" w:pos="6521"/>
                <w:tab w:val="decimal" w:pos="8080"/>
              </w:tabs>
              <w:rPr>
                <w:sz w:val="22"/>
              </w:rPr>
            </w:pPr>
            <w:r w:rsidRPr="005C57DB">
              <w:rPr>
                <w:sz w:val="22"/>
              </w:rPr>
              <w:t>Multifunktionale Bildschirmgeräte ohne Gewinnmöglichkeit</w:t>
            </w:r>
          </w:p>
        </w:tc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5C57DB" w:rsidRPr="005C57DB" w:rsidRDefault="005C57DB" w:rsidP="00B82661">
            <w:pPr>
              <w:tabs>
                <w:tab w:val="decimal" w:pos="6521"/>
                <w:tab w:val="decimal" w:pos="8080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fldChar w:fldCharType="begin">
                <w:ffData>
                  <w:name w:val="mBoG"/>
                  <w:enabled/>
                  <w:calcOnExit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8" w:name="mBoG"/>
            <w:r>
              <w:rPr>
                <w:sz w:val="22"/>
              </w:rPr>
              <w:instrText xml:space="preserve"> FORMTEXT </w:instrText>
            </w:r>
            <w:r>
              <w:rPr>
                <w:sz w:val="22"/>
              </w:rPr>
            </w:r>
            <w:r>
              <w:rPr>
                <w:sz w:val="22"/>
              </w:rPr>
              <w:fldChar w:fldCharType="separate"/>
            </w:r>
            <w:r w:rsidR="00CE7E63">
              <w:rPr>
                <w:noProof/>
                <w:sz w:val="22"/>
              </w:rPr>
              <w:t> </w:t>
            </w:r>
            <w:r w:rsidR="00CE7E63">
              <w:rPr>
                <w:noProof/>
                <w:sz w:val="22"/>
              </w:rPr>
              <w:t> </w:t>
            </w:r>
            <w:r>
              <w:rPr>
                <w:sz w:val="22"/>
              </w:rPr>
              <w:fldChar w:fldCharType="end"/>
            </w:r>
            <w:bookmarkEnd w:id="8"/>
          </w:p>
        </w:tc>
        <w:tc>
          <w:tcPr>
            <w:tcW w:w="2551" w:type="dxa"/>
            <w:vAlign w:val="center"/>
          </w:tcPr>
          <w:p w:rsidR="005C57DB" w:rsidRPr="005C57DB" w:rsidRDefault="005C57DB" w:rsidP="00B82661">
            <w:pPr>
              <w:tabs>
                <w:tab w:val="decimal" w:pos="6521"/>
                <w:tab w:val="decimal" w:pos="8080"/>
              </w:tabs>
              <w:ind w:right="774"/>
              <w:jc w:val="right"/>
              <w:rPr>
                <w:sz w:val="22"/>
              </w:rPr>
            </w:pPr>
            <w:r w:rsidRPr="005C57DB">
              <w:rPr>
                <w:sz w:val="22"/>
              </w:rPr>
              <w:t>10,00 €</w:t>
            </w:r>
          </w:p>
        </w:tc>
        <w:tc>
          <w:tcPr>
            <w:tcW w:w="2552" w:type="dxa"/>
            <w:vAlign w:val="center"/>
          </w:tcPr>
          <w:p w:rsidR="005C57DB" w:rsidRPr="005C57DB" w:rsidRDefault="00B41D7C" w:rsidP="00B41D7C">
            <w:pPr>
              <w:tabs>
                <w:tab w:val="decimal" w:pos="6521"/>
                <w:tab w:val="decimal" w:pos="8080"/>
              </w:tabs>
              <w:jc w:val="center"/>
              <w:rPr>
                <w:sz w:val="22"/>
              </w:rPr>
            </w:pP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 xml:space="preserve"> if </w:instrText>
            </w: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 xml:space="preserve"> ref mBoG </w:instrText>
            </w:r>
            <w:r w:rsidR="00B82661">
              <w:rPr>
                <w:sz w:val="22"/>
              </w:rPr>
              <w:instrText xml:space="preserve"> \* MERGEFORMAT </w:instrText>
            </w:r>
            <w:r>
              <w:rPr>
                <w:sz w:val="22"/>
              </w:rPr>
              <w:fldChar w:fldCharType="separate"/>
            </w:r>
            <w:r w:rsidR="00CE7E63">
              <w:rPr>
                <w:noProof/>
                <w:sz w:val="22"/>
              </w:rPr>
              <w:instrText xml:space="preserve">  </w:instrText>
            </w:r>
            <w:r>
              <w:rPr>
                <w:sz w:val="22"/>
              </w:rPr>
              <w:fldChar w:fldCharType="end"/>
            </w:r>
            <w:r>
              <w:rPr>
                <w:sz w:val="22"/>
              </w:rPr>
              <w:instrText xml:space="preserve"> &gt; "0""</w:instrText>
            </w:r>
            <w:r>
              <w:rPr>
                <w:sz w:val="22"/>
              </w:rPr>
              <w:fldChar w:fldCharType="begin"/>
            </w:r>
            <w:r>
              <w:rPr>
                <w:sz w:val="22"/>
              </w:rPr>
              <w:instrText xml:space="preserve"> = mBoG * 10</w:instrText>
            </w:r>
            <w:r w:rsidRPr="00AD2A1F">
              <w:instrText>\# "#.##0,00 €;(#.##0,00 €)</w:instrText>
            </w:r>
            <w:r>
              <w:rPr>
                <w:sz w:val="22"/>
              </w:rPr>
              <w:instrText xml:space="preserve"> </w:instrText>
            </w:r>
            <w:r>
              <w:rPr>
                <w:sz w:val="22"/>
              </w:rPr>
              <w:fldChar w:fldCharType="separate"/>
            </w:r>
            <w:r w:rsidR="00B82661">
              <w:rPr>
                <w:noProof/>
              </w:rPr>
              <w:instrText xml:space="preserve">  10,00</w:instrText>
            </w:r>
            <w:r w:rsidR="00B82661" w:rsidRPr="00AD2A1F">
              <w:rPr>
                <w:noProof/>
              </w:rPr>
              <w:instrText xml:space="preserve"> €</w:instrText>
            </w:r>
            <w:r>
              <w:rPr>
                <w:sz w:val="22"/>
              </w:rPr>
              <w:fldChar w:fldCharType="end"/>
            </w:r>
            <w:r>
              <w:rPr>
                <w:sz w:val="22"/>
              </w:rPr>
              <w:instrText xml:space="preserve">""" </w:instrText>
            </w:r>
            <w:r>
              <w:rPr>
                <w:sz w:val="22"/>
              </w:rPr>
              <w:fldChar w:fldCharType="end"/>
            </w:r>
          </w:p>
        </w:tc>
      </w:tr>
      <w:tr w:rsidR="00B41D7C" w:rsidRPr="00B82661" w:rsidTr="00B82661">
        <w:tc>
          <w:tcPr>
            <w:tcW w:w="2551" w:type="dxa"/>
            <w:tcBorders>
              <w:left w:val="nil"/>
              <w:bottom w:val="nil"/>
              <w:right w:val="nil"/>
            </w:tcBorders>
          </w:tcPr>
          <w:p w:rsidR="00B41D7C" w:rsidRPr="00B82661" w:rsidRDefault="00B41D7C" w:rsidP="00027F31">
            <w:pPr>
              <w:tabs>
                <w:tab w:val="decimal" w:pos="6521"/>
                <w:tab w:val="decimal" w:pos="8080"/>
              </w:tabs>
              <w:rPr>
                <w:b/>
                <w:sz w:val="22"/>
              </w:rPr>
            </w:pPr>
          </w:p>
          <w:p w:rsidR="00B41D7C" w:rsidRPr="00B82661" w:rsidRDefault="00B41D7C" w:rsidP="00027F31">
            <w:pPr>
              <w:tabs>
                <w:tab w:val="decimal" w:pos="6521"/>
                <w:tab w:val="decimal" w:pos="8080"/>
              </w:tabs>
              <w:rPr>
                <w:b/>
                <w:sz w:val="22"/>
              </w:rPr>
            </w:pPr>
          </w:p>
          <w:p w:rsidR="00B41D7C" w:rsidRPr="00B82661" w:rsidRDefault="00CE7E63" w:rsidP="00027F31">
            <w:pPr>
              <w:tabs>
                <w:tab w:val="decimal" w:pos="6521"/>
                <w:tab w:val="decimal" w:pos="8080"/>
              </w:tabs>
              <w:rPr>
                <w:b/>
                <w:sz w:val="22"/>
              </w:rPr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154B4D9E" wp14:editId="04ED577B">
                      <wp:simplePos x="0" y="0"/>
                      <wp:positionH relativeFrom="column">
                        <wp:posOffset>-546101</wp:posOffset>
                      </wp:positionH>
                      <wp:positionV relativeFrom="paragraph">
                        <wp:posOffset>89224</wp:posOffset>
                      </wp:positionV>
                      <wp:extent cx="262255" cy="2453640"/>
                      <wp:effectExtent l="0" t="0" r="4445" b="3810"/>
                      <wp:wrapNone/>
                      <wp:docPr id="4" name="Gruppieren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2255" cy="2453640"/>
                                <a:chOff x="0" y="0"/>
                                <a:chExt cx="262721" cy="2454071"/>
                              </a:xfrm>
                            </wpg:grpSpPr>
                            <wps:wsp>
                              <wps:cNvPr id="1" name="Textfeld 2"/>
                              <wps:cNvSpPr txBox="1">
                                <a:spLocks noChangeArrowheads="1"/>
                              </wps:cNvSpPr>
                              <wps:spPr bwMode="auto">
                                <a:xfrm rot="16200000">
                                  <a:off x="-992039" y="1013460"/>
                                  <a:ext cx="2268220" cy="2413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CE7E63" w:rsidRPr="00CE7E63" w:rsidRDefault="00CE7E63">
                                    <w:pPr>
                                      <w:rPr>
                                        <w:sz w:val="14"/>
                                      </w:rPr>
                                    </w:pPr>
                                    <w:r w:rsidRPr="00CE7E63">
                                      <w:rPr>
                                        <w:sz w:val="14"/>
                                      </w:rPr>
                                      <w:t>Stadt Borkum  955-01  07.01.2020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" name="Grafik 2" descr="O:\Wappen\Stadtwappen Borkum - SW.gif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6200000">
                                  <a:off x="0" y="2221158"/>
                                  <a:ext cx="232913" cy="2329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54B4D9E" id="Gruppieren 4" o:spid="_x0000_s1027" style="position:absolute;margin-left:-43pt;margin-top:7.05pt;width:20.65pt;height:193.2pt;z-index:251662336" coordsize="2627,24540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">
                      <v:shape id="_x0000_s1028" type="#_x0000_t202" style="position:absolute;left:-9920;top:10134;width:22682;height:241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" stroked="f">
                        <v:textbox>
                          <w:txbxContent>
                            <w:p w:rsidR="00CE7E63" w:rsidRPr="00CE7E63" w:rsidRDefault="00CE7E63">
                              <w:pPr>
                                <w:rPr>
                                  <w:sz w:val="14"/>
                                </w:rPr>
                              </w:pPr>
                              <w:r w:rsidRPr="00CE7E63">
                                <w:rPr>
                                  <w:sz w:val="14"/>
                                </w:rPr>
                                <w:t>Stadt Borkum  955-01  07.01.2020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2" o:spid="_x0000_s1029" type="#_x0000_t75" style="position:absolute;top:22211;width:2329;height:2329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">
                        <v:imagedata r:id="rId7" o:title="Stadtwappen Borkum - SW"/>
                        <v:path arrowok="t"/>
                      </v:shape>
                    </v:group>
                  </w:pict>
                </mc:Fallback>
              </mc:AlternateContent>
            </w:r>
          </w:p>
        </w:tc>
        <w:tc>
          <w:tcPr>
            <w:tcW w:w="2551" w:type="dxa"/>
            <w:tcBorders>
              <w:left w:val="nil"/>
              <w:bottom w:val="nil"/>
            </w:tcBorders>
            <w:vAlign w:val="center"/>
          </w:tcPr>
          <w:p w:rsidR="00B41D7C" w:rsidRPr="00B82661" w:rsidRDefault="00B41D7C" w:rsidP="00B41D7C">
            <w:pPr>
              <w:tabs>
                <w:tab w:val="decimal" w:pos="6521"/>
                <w:tab w:val="decimal" w:pos="8080"/>
              </w:tabs>
              <w:jc w:val="center"/>
              <w:rPr>
                <w:b/>
                <w:sz w:val="22"/>
              </w:rPr>
            </w:pPr>
          </w:p>
        </w:tc>
        <w:tc>
          <w:tcPr>
            <w:tcW w:w="2551" w:type="dxa"/>
            <w:vAlign w:val="center"/>
          </w:tcPr>
          <w:p w:rsidR="00B41D7C" w:rsidRPr="00B82661" w:rsidRDefault="00B41D7C" w:rsidP="00B82661">
            <w:pPr>
              <w:tabs>
                <w:tab w:val="decimal" w:pos="6521"/>
                <w:tab w:val="decimal" w:pos="8080"/>
              </w:tabs>
              <w:ind w:right="774"/>
              <w:jc w:val="right"/>
              <w:rPr>
                <w:b/>
                <w:sz w:val="22"/>
              </w:rPr>
            </w:pPr>
            <w:r w:rsidRPr="00B82661">
              <w:rPr>
                <w:b/>
                <w:sz w:val="22"/>
              </w:rPr>
              <w:t>Summe:</w:t>
            </w:r>
          </w:p>
        </w:tc>
        <w:bookmarkStart w:id="9" w:name="Einspielergebnis"/>
        <w:tc>
          <w:tcPr>
            <w:tcW w:w="2552" w:type="dxa"/>
            <w:vAlign w:val="center"/>
          </w:tcPr>
          <w:p w:rsidR="00B41D7C" w:rsidRPr="00B82661" w:rsidRDefault="00B82661" w:rsidP="00B82661">
            <w:pPr>
              <w:tabs>
                <w:tab w:val="decimal" w:pos="6521"/>
                <w:tab w:val="decimal" w:pos="8080"/>
              </w:tabs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fldChar w:fldCharType="begin"/>
            </w:r>
            <w:r>
              <w:rPr>
                <w:b/>
                <w:sz w:val="22"/>
              </w:rPr>
              <w:instrText xml:space="preserve"> =SUM(d2:d5) \# "#.##0,00 €;(#.##0,00 €)" </w:instrText>
            </w:r>
            <w:r>
              <w:rPr>
                <w:b/>
                <w:sz w:val="22"/>
              </w:rPr>
              <w:fldChar w:fldCharType="separate"/>
            </w:r>
            <w:r w:rsidR="00CE7E63">
              <w:rPr>
                <w:b/>
                <w:noProof/>
                <w:sz w:val="22"/>
              </w:rPr>
              <w:t xml:space="preserve">   0,00 €</w:t>
            </w:r>
            <w:r>
              <w:rPr>
                <w:b/>
                <w:sz w:val="22"/>
              </w:rPr>
              <w:fldChar w:fldCharType="end"/>
            </w:r>
            <w:bookmarkEnd w:id="9"/>
          </w:p>
        </w:tc>
      </w:tr>
    </w:tbl>
    <w:p w:rsidR="00027F31" w:rsidRPr="005C57DB" w:rsidRDefault="005C57DB" w:rsidP="00CC4E2C">
      <w:pPr>
        <w:tabs>
          <w:tab w:val="decimal" w:pos="6521"/>
          <w:tab w:val="decimal" w:pos="8080"/>
        </w:tabs>
        <w:rPr>
          <w:sz w:val="18"/>
        </w:rPr>
      </w:pPr>
      <w:r w:rsidRPr="005C57DB">
        <w:rPr>
          <w:sz w:val="18"/>
        </w:rPr>
        <w:t>* ohne Dart, Billard, Air-Hockey, Musikautomaten, TV-Geräte</w:t>
      </w:r>
      <w:r>
        <w:rPr>
          <w:sz w:val="18"/>
        </w:rPr>
        <w:t>,</w:t>
      </w:r>
      <w:r w:rsidRPr="005C57DB">
        <w:rPr>
          <w:sz w:val="18"/>
        </w:rPr>
        <w:t xml:space="preserve"> Kicker und Kinderspielgeräte</w:t>
      </w:r>
    </w:p>
    <w:p w:rsidR="003572C2" w:rsidRDefault="003572C2" w:rsidP="003572C2">
      <w:pPr>
        <w:tabs>
          <w:tab w:val="decimal" w:pos="6521"/>
        </w:tabs>
        <w:rPr>
          <w:b/>
          <w:sz w:val="24"/>
        </w:rPr>
      </w:pPr>
    </w:p>
    <w:p w:rsidR="006E71C1" w:rsidRDefault="006E71C1" w:rsidP="00C05867">
      <w:pPr>
        <w:tabs>
          <w:tab w:val="decimal" w:pos="6521"/>
        </w:tabs>
        <w:rPr>
          <w:b/>
          <w:bCs/>
          <w:sz w:val="22"/>
          <w:szCs w:val="22"/>
        </w:rPr>
      </w:pPr>
    </w:p>
    <w:p w:rsidR="00C05867" w:rsidRDefault="00C05867" w:rsidP="00C05867">
      <w:pPr>
        <w:tabs>
          <w:tab w:val="decimal" w:pos="6521"/>
        </w:tabs>
        <w:rPr>
          <w:b/>
          <w:bCs/>
          <w:sz w:val="22"/>
          <w:szCs w:val="22"/>
        </w:rPr>
      </w:pPr>
    </w:p>
    <w:p w:rsidR="00C05867" w:rsidRDefault="00C05867" w:rsidP="00C05867">
      <w:pPr>
        <w:tabs>
          <w:tab w:val="decimal" w:pos="6521"/>
        </w:tabs>
        <w:rPr>
          <w:bCs/>
          <w:sz w:val="22"/>
          <w:szCs w:val="22"/>
        </w:rPr>
      </w:pPr>
      <w:r w:rsidRPr="00C05867">
        <w:rPr>
          <w:bCs/>
          <w:sz w:val="22"/>
          <w:szCs w:val="22"/>
        </w:rPr>
        <w:t>Ich versichere/wir versichern, dass ich/wir die vorstehenden Angaben wahrheitsgemäß nach bestem Wissen und Gewissen gemacht habe/haben.</w:t>
      </w:r>
    </w:p>
    <w:p w:rsidR="00C05867" w:rsidRDefault="00C05867" w:rsidP="00C05867">
      <w:pPr>
        <w:tabs>
          <w:tab w:val="decimal" w:pos="6521"/>
        </w:tabs>
        <w:rPr>
          <w:sz w:val="24"/>
        </w:rPr>
      </w:pPr>
    </w:p>
    <w:p w:rsidR="00C05867" w:rsidRDefault="00C05867" w:rsidP="00C05867">
      <w:pPr>
        <w:tabs>
          <w:tab w:val="decimal" w:pos="6521"/>
        </w:tabs>
        <w:rPr>
          <w:sz w:val="24"/>
        </w:rPr>
      </w:pPr>
    </w:p>
    <w:p w:rsidR="00C05867" w:rsidRPr="00C05867" w:rsidRDefault="00C05867" w:rsidP="00C05867">
      <w:pPr>
        <w:tabs>
          <w:tab w:val="decimal" w:pos="6521"/>
        </w:tabs>
        <w:rPr>
          <w:sz w:val="24"/>
        </w:rPr>
      </w:pPr>
    </w:p>
    <w:p w:rsidR="003572C2" w:rsidRPr="00CC4E2C" w:rsidRDefault="003572C2" w:rsidP="00EB00D8">
      <w:pPr>
        <w:tabs>
          <w:tab w:val="left" w:pos="5529"/>
        </w:tabs>
        <w:rPr>
          <w:sz w:val="24"/>
        </w:rPr>
      </w:pPr>
      <w:r w:rsidRPr="00CC4E2C">
        <w:rPr>
          <w:sz w:val="24"/>
        </w:rPr>
        <w:fldChar w:fldCharType="begin">
          <w:ffData>
            <w:name w:val="Text1"/>
            <w:enabled/>
            <w:calcOnExit w:val="0"/>
            <w:textInput>
              <w:default w:val="______________________________"/>
            </w:textInput>
          </w:ffData>
        </w:fldChar>
      </w:r>
      <w:r w:rsidRPr="00CC4E2C">
        <w:rPr>
          <w:sz w:val="24"/>
        </w:rPr>
        <w:instrText xml:space="preserve"> FORMTEXT </w:instrText>
      </w:r>
      <w:r w:rsidRPr="00CC4E2C">
        <w:rPr>
          <w:sz w:val="24"/>
        </w:rPr>
      </w:r>
      <w:r w:rsidRPr="00CC4E2C">
        <w:rPr>
          <w:sz w:val="24"/>
        </w:rPr>
        <w:fldChar w:fldCharType="separate"/>
      </w:r>
      <w:r w:rsidR="00CE7E63">
        <w:rPr>
          <w:noProof/>
          <w:sz w:val="24"/>
        </w:rPr>
        <w:t>______________________________</w:t>
      </w:r>
      <w:r w:rsidRPr="00CC4E2C">
        <w:rPr>
          <w:sz w:val="24"/>
        </w:rPr>
        <w:fldChar w:fldCharType="end"/>
      </w:r>
      <w:r w:rsidR="00CC4E2C">
        <w:rPr>
          <w:sz w:val="24"/>
        </w:rPr>
        <w:tab/>
      </w:r>
      <w:r w:rsidR="00CC4E2C" w:rsidRPr="00CC4E2C">
        <w:rPr>
          <w:sz w:val="24"/>
        </w:rPr>
        <w:t>______________________________</w:t>
      </w:r>
    </w:p>
    <w:p w:rsidR="00E22B6B" w:rsidRDefault="003572C2" w:rsidP="00EB00D8">
      <w:pPr>
        <w:tabs>
          <w:tab w:val="left" w:pos="5529"/>
        </w:tabs>
        <w:rPr>
          <w:sz w:val="24"/>
          <w:vertAlign w:val="superscript"/>
        </w:rPr>
      </w:pPr>
      <w:r w:rsidRPr="00CC4E2C">
        <w:rPr>
          <w:sz w:val="24"/>
          <w:vertAlign w:val="superscript"/>
        </w:rPr>
        <w:t>Ort, Datum</w:t>
      </w:r>
      <w:r w:rsidR="00CC4E2C">
        <w:rPr>
          <w:sz w:val="24"/>
          <w:vertAlign w:val="superscript"/>
        </w:rPr>
        <w:tab/>
      </w:r>
      <w:r w:rsidR="00EB00D8">
        <w:rPr>
          <w:sz w:val="24"/>
          <w:vertAlign w:val="superscript"/>
        </w:rPr>
        <w:t xml:space="preserve">Stempel, </w:t>
      </w:r>
      <w:r w:rsidR="00CC4E2C">
        <w:rPr>
          <w:sz w:val="24"/>
          <w:vertAlign w:val="superscript"/>
        </w:rPr>
        <w:t>Unterschrift</w:t>
      </w:r>
    </w:p>
    <w:p w:rsidR="00E22B6B" w:rsidRDefault="00E22B6B">
      <w:pPr>
        <w:rPr>
          <w:sz w:val="24"/>
          <w:vertAlign w:val="superscript"/>
        </w:rPr>
      </w:pPr>
      <w:r>
        <w:rPr>
          <w:sz w:val="24"/>
          <w:vertAlign w:val="superscript"/>
        </w:rPr>
        <w:br w:type="page"/>
      </w:r>
    </w:p>
    <w:p w:rsidR="008F1782" w:rsidRDefault="008F1782" w:rsidP="00EB00D8">
      <w:pPr>
        <w:tabs>
          <w:tab w:val="left" w:pos="5529"/>
        </w:tabs>
        <w:rPr>
          <w:sz w:val="24"/>
          <w:vertAlign w:val="superscript"/>
        </w:rPr>
      </w:pPr>
    </w:p>
    <w:p w:rsidR="00E22B6B" w:rsidRDefault="00E22B6B" w:rsidP="00EB00D8">
      <w:pPr>
        <w:tabs>
          <w:tab w:val="left" w:pos="5529"/>
        </w:tabs>
        <w:rPr>
          <w:sz w:val="24"/>
          <w:vertAlign w:val="superscript"/>
        </w:rPr>
      </w:pPr>
    </w:p>
    <w:p w:rsidR="00E22B6B" w:rsidRDefault="00E22B6B" w:rsidP="00EB00D8">
      <w:pPr>
        <w:tabs>
          <w:tab w:val="left" w:pos="5529"/>
        </w:tabs>
        <w:rPr>
          <w:sz w:val="24"/>
          <w:vertAlign w:val="superscript"/>
        </w:rPr>
      </w:pPr>
    </w:p>
    <w:p w:rsidR="003A13F8" w:rsidRDefault="003A13F8" w:rsidP="00E22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6521"/>
        </w:tabs>
        <w:spacing w:line="360" w:lineRule="auto"/>
        <w:jc w:val="both"/>
        <w:rPr>
          <w:sz w:val="24"/>
        </w:rPr>
      </w:pPr>
    </w:p>
    <w:p w:rsidR="003A13F8" w:rsidRPr="003A13F8" w:rsidRDefault="003A13F8" w:rsidP="00E22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6521"/>
        </w:tabs>
        <w:spacing w:line="360" w:lineRule="auto"/>
        <w:jc w:val="both"/>
        <w:rPr>
          <w:b/>
          <w:sz w:val="24"/>
        </w:rPr>
      </w:pPr>
      <w:r w:rsidRPr="003A13F8">
        <w:rPr>
          <w:b/>
          <w:sz w:val="24"/>
        </w:rPr>
        <w:t>Hinweise zur Steuerveranlagung</w:t>
      </w:r>
    </w:p>
    <w:p w:rsidR="003A13F8" w:rsidRDefault="003A13F8" w:rsidP="00E22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6521"/>
        </w:tabs>
        <w:spacing w:line="360" w:lineRule="auto"/>
        <w:jc w:val="both"/>
        <w:rPr>
          <w:sz w:val="24"/>
        </w:rPr>
      </w:pPr>
    </w:p>
    <w:p w:rsidR="00E22B6B" w:rsidRPr="00E22B6B" w:rsidRDefault="00E22B6B" w:rsidP="00E22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6521"/>
        </w:tabs>
        <w:spacing w:line="360" w:lineRule="auto"/>
        <w:jc w:val="both"/>
        <w:rPr>
          <w:sz w:val="24"/>
        </w:rPr>
      </w:pPr>
      <w:r w:rsidRPr="00E22B6B">
        <w:rPr>
          <w:sz w:val="24"/>
        </w:rPr>
        <w:t>Die vorgenannte Steuererklärung erfolgt aufgrund von § 10 Abs. 1 der Vergnügungssteuersatzung.</w:t>
      </w:r>
    </w:p>
    <w:p w:rsidR="00E22B6B" w:rsidRPr="00E22B6B" w:rsidRDefault="00E22B6B" w:rsidP="00E22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6521"/>
        </w:tabs>
        <w:spacing w:line="360" w:lineRule="auto"/>
        <w:jc w:val="both"/>
        <w:rPr>
          <w:sz w:val="24"/>
        </w:rPr>
      </w:pPr>
    </w:p>
    <w:p w:rsidR="00E22B6B" w:rsidRDefault="00E22B6B" w:rsidP="00E22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6521"/>
        </w:tabs>
        <w:spacing w:line="360" w:lineRule="auto"/>
        <w:jc w:val="both"/>
        <w:rPr>
          <w:sz w:val="24"/>
        </w:rPr>
      </w:pPr>
      <w:r w:rsidRPr="00E22B6B">
        <w:rPr>
          <w:sz w:val="24"/>
        </w:rPr>
        <w:t xml:space="preserve">Die zu zahlende Vergnügungssteuer ist nach dieser Vorschrift von Ihnen selbst zu ermitteln und muss </w:t>
      </w:r>
      <w:r w:rsidRPr="00E22B6B">
        <w:rPr>
          <w:sz w:val="24"/>
          <w:u w:val="single"/>
        </w:rPr>
        <w:t>innerhalb von 2 Wochen</w:t>
      </w:r>
      <w:r w:rsidRPr="00E22B6B">
        <w:rPr>
          <w:sz w:val="24"/>
        </w:rPr>
        <w:t xml:space="preserve"> nach Ablauf des Veranlagungsmonats bei der Stadt Borkum eingegangen sein. Der Steueranmeldung sind die vollständigen Zählwerksausdrucke für den Erhebungszeitraum in Kopie beizufügen.</w:t>
      </w:r>
    </w:p>
    <w:p w:rsidR="003A13F8" w:rsidRPr="00E22B6B" w:rsidRDefault="003A13F8" w:rsidP="00E22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6521"/>
        </w:tabs>
        <w:spacing w:line="360" w:lineRule="auto"/>
        <w:jc w:val="both"/>
        <w:rPr>
          <w:sz w:val="24"/>
        </w:rPr>
      </w:pPr>
    </w:p>
    <w:p w:rsidR="00E22B6B" w:rsidRDefault="00E22B6B" w:rsidP="00E22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6521"/>
        </w:tabs>
        <w:spacing w:line="360" w:lineRule="auto"/>
        <w:jc w:val="both"/>
        <w:rPr>
          <w:sz w:val="24"/>
        </w:rPr>
      </w:pPr>
      <w:r w:rsidRPr="0047317D">
        <w:rPr>
          <w:sz w:val="24"/>
        </w:rPr>
        <w:t>Die Vergnügungssteuer muss ebenfalls innerhalb von 2 Wochen nach Ablauf des Veranlagungsmonats unter Angabe des Zahlungsgrundes „</w:t>
      </w:r>
      <w:r w:rsidRPr="0047317D">
        <w:rPr>
          <w:sz w:val="24"/>
          <w:u w:val="single"/>
        </w:rPr>
        <w:t xml:space="preserve">Vergnügungssteuer </w:t>
      </w:r>
      <w:r w:rsidR="0022098D" w:rsidRPr="0047317D">
        <w:rPr>
          <w:sz w:val="24"/>
          <w:u w:val="single"/>
        </w:rPr>
        <w:t>o</w:t>
      </w:r>
      <w:r w:rsidRPr="0047317D">
        <w:rPr>
          <w:sz w:val="24"/>
          <w:u w:val="single"/>
        </w:rPr>
        <w:t xml:space="preserve">G </w:t>
      </w:r>
      <w:r w:rsidRPr="0047317D">
        <w:rPr>
          <w:sz w:val="24"/>
          <w:u w:val="single"/>
        </w:rPr>
        <w:fldChar w:fldCharType="begin"/>
      </w:r>
      <w:r w:rsidRPr="0047317D">
        <w:rPr>
          <w:sz w:val="24"/>
          <w:u w:val="single"/>
        </w:rPr>
        <w:instrText xml:space="preserve"> if </w:instrText>
      </w:r>
      <w:r w:rsidRPr="0047317D">
        <w:rPr>
          <w:sz w:val="24"/>
          <w:u w:val="single"/>
        </w:rPr>
        <w:fldChar w:fldCharType="begin"/>
      </w:r>
      <w:r w:rsidRPr="0047317D">
        <w:rPr>
          <w:sz w:val="24"/>
          <w:u w:val="single"/>
        </w:rPr>
        <w:instrText xml:space="preserve"> ref Monat </w:instrText>
      </w:r>
      <w:r w:rsidR="0022098D" w:rsidRPr="0047317D">
        <w:rPr>
          <w:sz w:val="24"/>
          <w:u w:val="single"/>
        </w:rPr>
        <w:instrText xml:space="preserve"> \* MERGEFORMAT </w:instrText>
      </w:r>
      <w:r w:rsidRPr="0047317D">
        <w:rPr>
          <w:sz w:val="24"/>
          <w:u w:val="single"/>
        </w:rPr>
        <w:fldChar w:fldCharType="separate"/>
      </w:r>
      <w:r w:rsidR="00CE7E63" w:rsidRPr="00CE7E63">
        <w:rPr>
          <w:sz w:val="24"/>
          <w:u w:val="single"/>
        </w:rPr>
        <w:instrText>_</w:instrText>
      </w:r>
      <w:r w:rsidR="00CE7E63" w:rsidRPr="00CE7E63">
        <w:rPr>
          <w:u w:val="single"/>
        </w:rPr>
        <w:instrText>____________</w:instrText>
      </w:r>
      <w:r w:rsidRPr="0047317D">
        <w:rPr>
          <w:sz w:val="24"/>
          <w:u w:val="single"/>
        </w:rPr>
        <w:fldChar w:fldCharType="end"/>
      </w:r>
      <w:r w:rsidRPr="0047317D">
        <w:rPr>
          <w:sz w:val="24"/>
          <w:u w:val="single"/>
        </w:rPr>
        <w:instrText xml:space="preserve"> = "</w:instrText>
      </w:r>
      <w:r w:rsidR="0022098D" w:rsidRPr="0047317D">
        <w:rPr>
          <w:sz w:val="24"/>
          <w:u w:val="single"/>
        </w:rPr>
        <w:instrText>_____________</w:instrText>
      </w:r>
      <w:r w:rsidRPr="0047317D">
        <w:rPr>
          <w:sz w:val="24"/>
          <w:u w:val="single"/>
        </w:rPr>
        <w:instrText>""[Monat]""</w:instrText>
      </w:r>
      <w:r w:rsidRPr="0047317D">
        <w:rPr>
          <w:sz w:val="24"/>
          <w:u w:val="single"/>
        </w:rPr>
        <w:fldChar w:fldCharType="begin"/>
      </w:r>
      <w:r w:rsidRPr="0047317D">
        <w:rPr>
          <w:sz w:val="24"/>
          <w:u w:val="single"/>
        </w:rPr>
        <w:instrText xml:space="preserve"> REF Monat </w:instrText>
      </w:r>
      <w:r w:rsidR="0022098D" w:rsidRPr="0047317D">
        <w:rPr>
          <w:sz w:val="24"/>
          <w:u w:val="single"/>
        </w:rPr>
        <w:instrText xml:space="preserve"> \* MERGEFORMAT </w:instrText>
      </w:r>
      <w:r w:rsidRPr="0047317D">
        <w:rPr>
          <w:sz w:val="24"/>
          <w:u w:val="single"/>
        </w:rPr>
        <w:fldChar w:fldCharType="separate"/>
      </w:r>
      <w:r w:rsidR="0022098D" w:rsidRPr="0047317D">
        <w:rPr>
          <w:sz w:val="24"/>
          <w:u w:val="single"/>
        </w:rPr>
        <w:instrText>Februar</w:instrText>
      </w:r>
      <w:r w:rsidRPr="0047317D">
        <w:rPr>
          <w:sz w:val="24"/>
          <w:u w:val="single"/>
        </w:rPr>
        <w:fldChar w:fldCharType="end"/>
      </w:r>
      <w:r w:rsidRPr="0047317D">
        <w:rPr>
          <w:sz w:val="24"/>
          <w:u w:val="single"/>
        </w:rPr>
        <w:instrText xml:space="preserve">" </w:instrText>
      </w:r>
      <w:r w:rsidRPr="0047317D">
        <w:rPr>
          <w:sz w:val="24"/>
          <w:u w:val="single"/>
        </w:rPr>
        <w:fldChar w:fldCharType="separate"/>
      </w:r>
      <w:r w:rsidR="00CE7E63" w:rsidRPr="0047317D">
        <w:rPr>
          <w:noProof/>
          <w:sz w:val="24"/>
          <w:u w:val="single"/>
        </w:rPr>
        <w:t>[Monat]</w:t>
      </w:r>
      <w:r w:rsidRPr="0047317D">
        <w:rPr>
          <w:sz w:val="24"/>
          <w:u w:val="single"/>
        </w:rPr>
        <w:fldChar w:fldCharType="end"/>
      </w:r>
      <w:r w:rsidRPr="0047317D">
        <w:rPr>
          <w:sz w:val="24"/>
          <w:u w:val="single"/>
        </w:rPr>
        <w:t>/</w:t>
      </w:r>
      <w:r w:rsidRPr="0047317D">
        <w:rPr>
          <w:sz w:val="24"/>
          <w:u w:val="single"/>
        </w:rPr>
        <w:fldChar w:fldCharType="begin"/>
      </w:r>
      <w:r w:rsidRPr="0047317D">
        <w:rPr>
          <w:sz w:val="24"/>
          <w:u w:val="single"/>
        </w:rPr>
        <w:instrText xml:space="preserve"> if </w:instrText>
      </w:r>
      <w:r w:rsidRPr="0047317D">
        <w:rPr>
          <w:sz w:val="24"/>
          <w:u w:val="single"/>
        </w:rPr>
        <w:fldChar w:fldCharType="begin"/>
      </w:r>
      <w:r w:rsidRPr="0047317D">
        <w:rPr>
          <w:sz w:val="24"/>
          <w:u w:val="single"/>
        </w:rPr>
        <w:instrText xml:space="preserve"> ref Jahr </w:instrText>
      </w:r>
      <w:r w:rsidR="0022098D" w:rsidRPr="0047317D">
        <w:rPr>
          <w:sz w:val="24"/>
          <w:u w:val="single"/>
        </w:rPr>
        <w:instrText xml:space="preserve"> \* MERGEFORMAT </w:instrText>
      </w:r>
      <w:r w:rsidRPr="0047317D">
        <w:rPr>
          <w:sz w:val="24"/>
          <w:u w:val="single"/>
        </w:rPr>
        <w:fldChar w:fldCharType="separate"/>
      </w:r>
      <w:r w:rsidR="00CE7E63" w:rsidRPr="00CE7E63">
        <w:rPr>
          <w:sz w:val="24"/>
          <w:u w:val="single"/>
        </w:rPr>
        <w:instrText>__</w:instrText>
      </w:r>
      <w:r w:rsidRPr="0047317D">
        <w:rPr>
          <w:sz w:val="24"/>
          <w:u w:val="single"/>
        </w:rPr>
        <w:fldChar w:fldCharType="end"/>
      </w:r>
      <w:r w:rsidRPr="0047317D">
        <w:rPr>
          <w:sz w:val="24"/>
          <w:u w:val="single"/>
        </w:rPr>
        <w:instrText xml:space="preserve"> = "</w:instrText>
      </w:r>
      <w:r w:rsidR="0022098D" w:rsidRPr="0047317D">
        <w:rPr>
          <w:sz w:val="24"/>
          <w:u w:val="single"/>
        </w:rPr>
        <w:instrText>__</w:instrText>
      </w:r>
      <w:r w:rsidRPr="0047317D">
        <w:rPr>
          <w:sz w:val="24"/>
          <w:u w:val="single"/>
        </w:rPr>
        <w:instrText>""[</w:instrText>
      </w:r>
      <w:r w:rsidR="0022098D" w:rsidRPr="0047317D">
        <w:rPr>
          <w:sz w:val="24"/>
          <w:u w:val="single"/>
        </w:rPr>
        <w:instrText>Jahr</w:instrText>
      </w:r>
      <w:r w:rsidRPr="0047317D">
        <w:rPr>
          <w:sz w:val="24"/>
          <w:u w:val="single"/>
        </w:rPr>
        <w:instrText>]""</w:instrText>
      </w:r>
      <w:r w:rsidR="0022098D" w:rsidRPr="0047317D">
        <w:rPr>
          <w:sz w:val="24"/>
          <w:u w:val="single"/>
        </w:rPr>
        <w:instrText>20</w:instrText>
      </w:r>
      <w:r w:rsidRPr="0047317D">
        <w:rPr>
          <w:sz w:val="24"/>
          <w:u w:val="single"/>
        </w:rPr>
        <w:fldChar w:fldCharType="begin"/>
      </w:r>
      <w:r w:rsidRPr="0047317D">
        <w:rPr>
          <w:sz w:val="24"/>
          <w:u w:val="single"/>
        </w:rPr>
        <w:instrText xml:space="preserve"> REF </w:instrText>
      </w:r>
      <w:r w:rsidR="0022098D" w:rsidRPr="0047317D">
        <w:rPr>
          <w:sz w:val="24"/>
          <w:u w:val="single"/>
        </w:rPr>
        <w:instrText>Jahr</w:instrText>
      </w:r>
      <w:r w:rsidRPr="0047317D">
        <w:rPr>
          <w:sz w:val="24"/>
          <w:u w:val="single"/>
        </w:rPr>
        <w:instrText xml:space="preserve"> </w:instrText>
      </w:r>
      <w:r w:rsidR="0022098D" w:rsidRPr="0047317D">
        <w:rPr>
          <w:sz w:val="24"/>
          <w:u w:val="single"/>
        </w:rPr>
        <w:instrText xml:space="preserve"> \* MERGEFORMAT </w:instrText>
      </w:r>
      <w:r w:rsidRPr="0047317D">
        <w:rPr>
          <w:sz w:val="24"/>
          <w:u w:val="single"/>
        </w:rPr>
        <w:fldChar w:fldCharType="separate"/>
      </w:r>
      <w:r w:rsidR="0022098D" w:rsidRPr="0047317D">
        <w:rPr>
          <w:sz w:val="24"/>
          <w:u w:val="single"/>
        </w:rPr>
        <w:instrText>22</w:instrText>
      </w:r>
      <w:r w:rsidRPr="0047317D">
        <w:rPr>
          <w:sz w:val="24"/>
          <w:u w:val="single"/>
        </w:rPr>
        <w:fldChar w:fldCharType="end"/>
      </w:r>
      <w:r w:rsidRPr="0047317D">
        <w:rPr>
          <w:sz w:val="24"/>
          <w:u w:val="single"/>
        </w:rPr>
        <w:instrText xml:space="preserve">" </w:instrText>
      </w:r>
      <w:r w:rsidRPr="0047317D">
        <w:rPr>
          <w:sz w:val="24"/>
          <w:u w:val="single"/>
        </w:rPr>
        <w:fldChar w:fldCharType="separate"/>
      </w:r>
      <w:r w:rsidR="00CE7E63" w:rsidRPr="0047317D">
        <w:rPr>
          <w:noProof/>
          <w:sz w:val="24"/>
          <w:u w:val="single"/>
        </w:rPr>
        <w:t>[Jahr]</w:t>
      </w:r>
      <w:r w:rsidRPr="0047317D">
        <w:rPr>
          <w:sz w:val="24"/>
          <w:u w:val="single"/>
        </w:rPr>
        <w:fldChar w:fldCharType="end"/>
      </w:r>
      <w:r w:rsidR="0022098D" w:rsidRPr="0047317D">
        <w:rPr>
          <w:sz w:val="24"/>
          <w:u w:val="single"/>
        </w:rPr>
        <w:t xml:space="preserve"> </w:t>
      </w:r>
      <w:r w:rsidR="0022098D" w:rsidRPr="0047317D">
        <w:rPr>
          <w:sz w:val="24"/>
          <w:u w:val="single"/>
        </w:rPr>
        <w:fldChar w:fldCharType="begin"/>
      </w:r>
      <w:r w:rsidR="0022098D" w:rsidRPr="0047317D">
        <w:rPr>
          <w:sz w:val="24"/>
          <w:u w:val="single"/>
        </w:rPr>
        <w:instrText xml:space="preserve"> ref Betrieb  \* MERGEFORMAT </w:instrText>
      </w:r>
      <w:r w:rsidR="0022098D" w:rsidRPr="0047317D">
        <w:rPr>
          <w:sz w:val="24"/>
          <w:u w:val="single"/>
        </w:rPr>
        <w:fldChar w:fldCharType="separate"/>
      </w:r>
      <w:r w:rsidR="00CE7E63" w:rsidRPr="00CE7E63">
        <w:rPr>
          <w:sz w:val="24"/>
          <w:u w:val="single"/>
        </w:rPr>
        <w:t xml:space="preserve">[Bezeichnung des </w:t>
      </w:r>
      <w:r w:rsidR="00CE7E63" w:rsidRPr="00CE7E63">
        <w:rPr>
          <w:noProof/>
          <w:sz w:val="24"/>
        </w:rPr>
        <w:t>Betriebs]</w:t>
      </w:r>
      <w:r w:rsidR="0022098D" w:rsidRPr="0047317D">
        <w:rPr>
          <w:sz w:val="24"/>
          <w:u w:val="single"/>
        </w:rPr>
        <w:fldChar w:fldCharType="end"/>
      </w:r>
      <w:r w:rsidRPr="0047317D">
        <w:rPr>
          <w:sz w:val="24"/>
        </w:rPr>
        <w:t>“ auf das Konto der Stadtkasse Borkum bei der Sparkasse LeerWittmund (IBAN DE 12 2855 0000 0003 001617) als Vorauszahlung eingezahlt werden.</w:t>
      </w:r>
    </w:p>
    <w:p w:rsidR="003A13F8" w:rsidRPr="0047317D" w:rsidRDefault="003A13F8" w:rsidP="00E22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6521"/>
        </w:tabs>
        <w:spacing w:line="360" w:lineRule="auto"/>
        <w:jc w:val="both"/>
        <w:rPr>
          <w:sz w:val="24"/>
        </w:rPr>
      </w:pPr>
    </w:p>
    <w:p w:rsidR="00E22B6B" w:rsidRDefault="00E22B6B" w:rsidP="00E22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6521"/>
        </w:tabs>
        <w:spacing w:line="360" w:lineRule="auto"/>
        <w:jc w:val="both"/>
        <w:rPr>
          <w:sz w:val="24"/>
        </w:rPr>
      </w:pPr>
      <w:r w:rsidRPr="0047317D">
        <w:rPr>
          <w:sz w:val="24"/>
        </w:rPr>
        <w:t>Die endgültige Festsetzung der Vergnügungssteuer erfolgt durch schriftlichen Bescheid der Stadt Borkum. Die für den Besteuerungszeitraum als Vorauszahlung erhobene Steuer wird auf die Steuerschuld für diesen Zeitraum angerechnet.</w:t>
      </w:r>
    </w:p>
    <w:p w:rsidR="003A13F8" w:rsidRPr="0047317D" w:rsidRDefault="003A13F8" w:rsidP="00E22B6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decimal" w:pos="6521"/>
        </w:tabs>
        <w:spacing w:line="360" w:lineRule="auto"/>
        <w:jc w:val="both"/>
        <w:rPr>
          <w:sz w:val="24"/>
        </w:rPr>
      </w:pPr>
    </w:p>
    <w:p w:rsidR="00E22B6B" w:rsidRDefault="00E22B6B" w:rsidP="00EB00D8">
      <w:pPr>
        <w:tabs>
          <w:tab w:val="left" w:pos="5529"/>
        </w:tabs>
        <w:rPr>
          <w:sz w:val="24"/>
          <w:vertAlign w:val="superscript"/>
        </w:rPr>
      </w:pPr>
    </w:p>
    <w:sectPr w:rsidR="00E22B6B" w:rsidSect="00CE7E63">
      <w:pgSz w:w="11906" w:h="16838" w:code="9"/>
      <w:pgMar w:top="709" w:right="70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7017E" w:rsidRDefault="0037017E" w:rsidP="00633893">
      <w:r>
        <w:separator/>
      </w:r>
    </w:p>
  </w:endnote>
  <w:endnote w:type="continuationSeparator" w:id="0">
    <w:p w:rsidR="0037017E" w:rsidRDefault="0037017E" w:rsidP="00633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7017E" w:rsidRDefault="0037017E" w:rsidP="00633893">
      <w:r>
        <w:separator/>
      </w:r>
    </w:p>
  </w:footnote>
  <w:footnote w:type="continuationSeparator" w:id="0">
    <w:p w:rsidR="0037017E" w:rsidRDefault="0037017E" w:rsidP="0063389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oNotDisplayPageBoundaries/>
  <w:documentProtection w:edit="forms" w:enforcement="1" w:cryptProviderType="rsaFull" w:cryptAlgorithmClass="hash" w:cryptAlgorithmType="typeAny" w:cryptAlgorithmSid="4" w:cryptSpinCount="100000" w:hash="RKxYA71+tSJqJ+HVGgi0V9HrEiE=" w:salt="lk51I6sG3IhstlXXTqfvhQ=="/>
  <w:defaultTabStop w:val="708"/>
  <w:hyphenationZone w:val="425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7E75"/>
    <w:rsid w:val="000223A1"/>
    <w:rsid w:val="000279CC"/>
    <w:rsid w:val="00027F31"/>
    <w:rsid w:val="000322AA"/>
    <w:rsid w:val="000B03C7"/>
    <w:rsid w:val="00164AA4"/>
    <w:rsid w:val="00194728"/>
    <w:rsid w:val="001B1496"/>
    <w:rsid w:val="001C0419"/>
    <w:rsid w:val="001C4A8F"/>
    <w:rsid w:val="0022098D"/>
    <w:rsid w:val="00222B70"/>
    <w:rsid w:val="0022629B"/>
    <w:rsid w:val="002516F6"/>
    <w:rsid w:val="002663C6"/>
    <w:rsid w:val="002A2BC8"/>
    <w:rsid w:val="002B007B"/>
    <w:rsid w:val="002D2CB6"/>
    <w:rsid w:val="003047E3"/>
    <w:rsid w:val="00344797"/>
    <w:rsid w:val="00350FC8"/>
    <w:rsid w:val="003572C2"/>
    <w:rsid w:val="0037017E"/>
    <w:rsid w:val="00384849"/>
    <w:rsid w:val="00394EF5"/>
    <w:rsid w:val="003A0FCD"/>
    <w:rsid w:val="003A13F8"/>
    <w:rsid w:val="003B6C0F"/>
    <w:rsid w:val="003C5C7D"/>
    <w:rsid w:val="003E0BED"/>
    <w:rsid w:val="0040129D"/>
    <w:rsid w:val="00441132"/>
    <w:rsid w:val="00460EE8"/>
    <w:rsid w:val="0047317D"/>
    <w:rsid w:val="004C1C72"/>
    <w:rsid w:val="00543F34"/>
    <w:rsid w:val="005C42A4"/>
    <w:rsid w:val="005C57DB"/>
    <w:rsid w:val="005D16F5"/>
    <w:rsid w:val="005E4497"/>
    <w:rsid w:val="006258B3"/>
    <w:rsid w:val="00633893"/>
    <w:rsid w:val="00677095"/>
    <w:rsid w:val="006775D9"/>
    <w:rsid w:val="00680321"/>
    <w:rsid w:val="006828E9"/>
    <w:rsid w:val="006E71C1"/>
    <w:rsid w:val="006F3C63"/>
    <w:rsid w:val="0071192F"/>
    <w:rsid w:val="0075344A"/>
    <w:rsid w:val="00762CA4"/>
    <w:rsid w:val="0076320F"/>
    <w:rsid w:val="007857E7"/>
    <w:rsid w:val="007A20C4"/>
    <w:rsid w:val="007E0B9B"/>
    <w:rsid w:val="007E79D5"/>
    <w:rsid w:val="008122A5"/>
    <w:rsid w:val="008A44C4"/>
    <w:rsid w:val="008F1782"/>
    <w:rsid w:val="009208C1"/>
    <w:rsid w:val="0094631E"/>
    <w:rsid w:val="009D1044"/>
    <w:rsid w:val="00A32185"/>
    <w:rsid w:val="00AA5849"/>
    <w:rsid w:val="00B25EC2"/>
    <w:rsid w:val="00B41D7C"/>
    <w:rsid w:val="00B44077"/>
    <w:rsid w:val="00B44807"/>
    <w:rsid w:val="00B55244"/>
    <w:rsid w:val="00B55B55"/>
    <w:rsid w:val="00B82661"/>
    <w:rsid w:val="00B8649C"/>
    <w:rsid w:val="00BB0D94"/>
    <w:rsid w:val="00BC7F8D"/>
    <w:rsid w:val="00C05867"/>
    <w:rsid w:val="00C27E75"/>
    <w:rsid w:val="00C55D6C"/>
    <w:rsid w:val="00C61AED"/>
    <w:rsid w:val="00C741F6"/>
    <w:rsid w:val="00C83452"/>
    <w:rsid w:val="00CC4E2C"/>
    <w:rsid w:val="00CE5465"/>
    <w:rsid w:val="00CE7E63"/>
    <w:rsid w:val="00D571F0"/>
    <w:rsid w:val="00D60D6B"/>
    <w:rsid w:val="00DC44E9"/>
    <w:rsid w:val="00DC6C63"/>
    <w:rsid w:val="00E22B6B"/>
    <w:rsid w:val="00E47477"/>
    <w:rsid w:val="00EB00D8"/>
    <w:rsid w:val="00EE4BC9"/>
    <w:rsid w:val="00F2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42B6C33C-94F8-4DB2-8A9B-E5A503FA2A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33893"/>
    <w:rPr>
      <w:rFonts w:asciiTheme="minorHAnsi" w:hAnsiTheme="minorHAnsi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ersnlicherErstellstil">
    <w:name w:val="Persönlicher Erstellstil"/>
    <w:basedOn w:val="Absatz-Standardschriftart"/>
    <w:rPr>
      <w:rFonts w:ascii="Arial" w:hAnsi="Arial" w:cs="Arial"/>
      <w:color w:val="auto"/>
      <w:sz w:val="20"/>
    </w:rPr>
  </w:style>
  <w:style w:type="character" w:customStyle="1" w:styleId="PersnlicherAntwortstil">
    <w:name w:val="Persönlicher Antwortstil"/>
    <w:basedOn w:val="Absatz-Standardschriftart"/>
    <w:rPr>
      <w:rFonts w:ascii="Arial" w:hAnsi="Arial" w:cs="Arial"/>
      <w:color w:val="auto"/>
      <w:sz w:val="20"/>
    </w:rPr>
  </w:style>
  <w:style w:type="paragraph" w:styleId="Kopfzeile">
    <w:name w:val="header"/>
    <w:basedOn w:val="Standard"/>
    <w:link w:val="KopfzeileZchn"/>
    <w:uiPriority w:val="99"/>
    <w:unhideWhenUsed/>
    <w:rsid w:val="00222B7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22B70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222B7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22B70"/>
    <w:rPr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279C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279CC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0279CC"/>
    <w:rPr>
      <w:color w:val="808080"/>
    </w:rPr>
  </w:style>
  <w:style w:type="table" w:styleId="Tabellenraster">
    <w:name w:val="Table Grid"/>
    <w:basedOn w:val="NormaleTabelle"/>
    <w:uiPriority w:val="59"/>
    <w:rsid w:val="002D2C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ntertitel">
    <w:name w:val="Subtitle"/>
    <w:basedOn w:val="Standard"/>
    <w:next w:val="Standard"/>
    <w:link w:val="UntertitelZchn"/>
    <w:uiPriority w:val="11"/>
    <w:qFormat/>
    <w:rsid w:val="0094631E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4631E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paragraph" w:styleId="Listenabsatz">
    <w:name w:val="List Paragraph"/>
    <w:basedOn w:val="Standard"/>
    <w:uiPriority w:val="34"/>
    <w:qFormat/>
    <w:rsid w:val="005C57DB"/>
    <w:pPr>
      <w:ind w:left="720"/>
      <w:contextualSpacing/>
    </w:pPr>
  </w:style>
  <w:style w:type="paragraph" w:customStyle="1" w:styleId="Default">
    <w:name w:val="Default"/>
    <w:rsid w:val="00C0586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Steuererklärung für Geräte ohne Gewinnmöglichkeit.docx</Template>
  <TotalTime>0</TotalTime>
  <Pages>2</Pages>
  <Words>387</Words>
  <Characters>2443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Olaf Byl</dc:creator>
  <cp:lastModifiedBy>Fabian Wybrands</cp:lastModifiedBy>
  <cp:revision>2</cp:revision>
  <cp:lastPrinted>2020-01-07T15:08:00Z</cp:lastPrinted>
  <dcterms:created xsi:type="dcterms:W3CDTF">2020-01-08T08:47:00Z</dcterms:created>
  <dcterms:modified xsi:type="dcterms:W3CDTF">2020-01-08T08:47:00Z</dcterms:modified>
</cp:coreProperties>
</file>